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6BB" w:rsidRPr="00BE6647" w:rsidRDefault="00D216BB" w:rsidP="00D216BB">
      <w:pPr>
        <w:jc w:val="right"/>
        <w:rPr>
          <w:b/>
        </w:rPr>
      </w:pPr>
      <w:r w:rsidRPr="00BE6647">
        <w:rPr>
          <w:b/>
        </w:rPr>
        <w:t xml:space="preserve">Załącznik nr </w:t>
      </w:r>
      <w:r>
        <w:rPr>
          <w:b/>
        </w:rPr>
        <w:t>2</w:t>
      </w:r>
    </w:p>
    <w:p w:rsidR="00D216BB" w:rsidRDefault="00D216BB" w:rsidP="00D216BB">
      <w:pPr>
        <w:pStyle w:val="Tekstpodstawowyzwciciem"/>
        <w:ind w:left="4248" w:firstLine="708"/>
        <w:jc w:val="right"/>
      </w:pPr>
    </w:p>
    <w:p w:rsidR="00B62C70" w:rsidRPr="007209D2" w:rsidRDefault="00B62C70" w:rsidP="00B62C70">
      <w:pPr>
        <w:rPr>
          <w:b/>
        </w:rPr>
      </w:pPr>
      <w:r w:rsidRPr="007209D2">
        <w:t>………………..……, dnia ………….2020 r.</w:t>
      </w:r>
    </w:p>
    <w:p w:rsidR="00B62C70" w:rsidRDefault="00B62C70" w:rsidP="00B62C70">
      <w:pPr>
        <w:spacing w:before="120"/>
        <w:jc w:val="center"/>
        <w:rPr>
          <w:b/>
        </w:rPr>
      </w:pPr>
    </w:p>
    <w:p w:rsidR="00B62C70" w:rsidRPr="007F7CA2" w:rsidRDefault="007209D2" w:rsidP="00B62C70">
      <w:pPr>
        <w:spacing w:before="120"/>
        <w:jc w:val="center"/>
        <w:rPr>
          <w:b/>
        </w:rPr>
      </w:pPr>
      <w:r>
        <w:rPr>
          <w:b/>
        </w:rPr>
        <w:t>FORMULARZ OFERTOWY</w:t>
      </w:r>
    </w:p>
    <w:p w:rsidR="00B62C70" w:rsidRPr="00646AFD" w:rsidRDefault="00B62C70" w:rsidP="00B62C70">
      <w:pPr>
        <w:jc w:val="center"/>
        <w:rPr>
          <w:sz w:val="20"/>
          <w:szCs w:val="20"/>
        </w:rPr>
      </w:pPr>
    </w:p>
    <w:p w:rsidR="00B62C70" w:rsidRPr="00405943" w:rsidRDefault="00B62C70" w:rsidP="00B62C70">
      <w:pPr>
        <w:pStyle w:val="Tekstpodstawowywcity31"/>
        <w:tabs>
          <w:tab w:val="clear" w:pos="851"/>
        </w:tabs>
        <w:spacing w:line="360" w:lineRule="auto"/>
        <w:ind w:left="0"/>
        <w:rPr>
          <w:szCs w:val="24"/>
        </w:rPr>
      </w:pPr>
      <w:r w:rsidRPr="00405943">
        <w:rPr>
          <w:szCs w:val="24"/>
        </w:rPr>
        <w:t xml:space="preserve">Nazwa </w:t>
      </w:r>
      <w:r w:rsidR="00313BEB" w:rsidRPr="00405943">
        <w:rPr>
          <w:szCs w:val="24"/>
        </w:rPr>
        <w:t>Wykonawcy</w:t>
      </w:r>
      <w:r w:rsidRPr="00405943">
        <w:rPr>
          <w:szCs w:val="24"/>
        </w:rPr>
        <w:t xml:space="preserve"> </w:t>
      </w:r>
      <w:r w:rsidR="00405943">
        <w:rPr>
          <w:szCs w:val="24"/>
        </w:rPr>
        <w:t>.</w:t>
      </w:r>
      <w:r w:rsidRPr="00405943">
        <w:rPr>
          <w:szCs w:val="24"/>
        </w:rPr>
        <w:t>....................................................................................................................</w:t>
      </w:r>
    </w:p>
    <w:p w:rsidR="00B62C70" w:rsidRPr="00405943" w:rsidRDefault="00B62C70" w:rsidP="00B62C70">
      <w:pPr>
        <w:pStyle w:val="Tekstpodstawowywcity31"/>
        <w:tabs>
          <w:tab w:val="clear" w:pos="851"/>
        </w:tabs>
        <w:spacing w:line="360" w:lineRule="auto"/>
        <w:ind w:left="0"/>
        <w:rPr>
          <w:szCs w:val="24"/>
        </w:rPr>
      </w:pPr>
      <w:r w:rsidRPr="00405943">
        <w:rPr>
          <w:szCs w:val="24"/>
        </w:rPr>
        <w:t>.............................................</w:t>
      </w:r>
      <w:r w:rsidR="00313BEB" w:rsidRPr="00405943">
        <w:rPr>
          <w:szCs w:val="24"/>
        </w:rPr>
        <w:t>.................</w:t>
      </w:r>
      <w:r w:rsidRPr="00405943">
        <w:rPr>
          <w:szCs w:val="24"/>
        </w:rPr>
        <w:t>......................................................................</w:t>
      </w:r>
      <w:r w:rsidR="00405943">
        <w:rPr>
          <w:szCs w:val="24"/>
        </w:rPr>
        <w:t>...................</w:t>
      </w:r>
    </w:p>
    <w:p w:rsidR="00B62C70" w:rsidRPr="00405943" w:rsidRDefault="00B62C70" w:rsidP="00B62C70">
      <w:pPr>
        <w:pStyle w:val="Tekstpodstawowywcity31"/>
        <w:tabs>
          <w:tab w:val="clear" w:pos="851"/>
        </w:tabs>
        <w:spacing w:line="360" w:lineRule="auto"/>
        <w:ind w:left="0"/>
        <w:rPr>
          <w:szCs w:val="24"/>
        </w:rPr>
      </w:pPr>
      <w:r w:rsidRPr="00405943">
        <w:rPr>
          <w:szCs w:val="24"/>
        </w:rPr>
        <w:t xml:space="preserve">Adres siedziby </w:t>
      </w:r>
      <w:r w:rsidR="00313BEB" w:rsidRPr="00405943">
        <w:rPr>
          <w:szCs w:val="24"/>
        </w:rPr>
        <w:t>Wykon</w:t>
      </w:r>
      <w:r w:rsidRPr="00405943">
        <w:rPr>
          <w:szCs w:val="24"/>
        </w:rPr>
        <w:t>awcy</w:t>
      </w:r>
      <w:r w:rsidR="00405943">
        <w:rPr>
          <w:szCs w:val="24"/>
        </w:rPr>
        <w:t xml:space="preserve"> </w:t>
      </w:r>
      <w:r w:rsidRPr="00405943">
        <w:rPr>
          <w:szCs w:val="24"/>
        </w:rPr>
        <w:t>.........................................................................................................</w:t>
      </w:r>
    </w:p>
    <w:p w:rsidR="00B62C70" w:rsidRPr="00A00A49" w:rsidRDefault="00B62C70" w:rsidP="00B62C70">
      <w:pPr>
        <w:pStyle w:val="Tekstpodstawowywcity31"/>
        <w:tabs>
          <w:tab w:val="clear" w:pos="851"/>
        </w:tabs>
        <w:spacing w:line="360" w:lineRule="auto"/>
        <w:ind w:left="0"/>
        <w:rPr>
          <w:szCs w:val="24"/>
          <w:lang w:val="en-US"/>
        </w:rPr>
      </w:pPr>
      <w:r w:rsidRPr="00A00A49">
        <w:rPr>
          <w:szCs w:val="24"/>
          <w:lang w:val="en-US"/>
        </w:rPr>
        <w:t>..........................................................</w:t>
      </w:r>
      <w:r w:rsidR="00313BEB" w:rsidRPr="00A00A49">
        <w:rPr>
          <w:szCs w:val="24"/>
          <w:lang w:val="en-US"/>
        </w:rPr>
        <w:t>...............</w:t>
      </w:r>
      <w:r w:rsidRPr="00A00A49">
        <w:rPr>
          <w:szCs w:val="24"/>
          <w:lang w:val="en-US"/>
        </w:rPr>
        <w:t>...........................................................</w:t>
      </w:r>
      <w:r w:rsidR="00405943" w:rsidRPr="00A00A49">
        <w:rPr>
          <w:szCs w:val="24"/>
          <w:lang w:val="en-US"/>
        </w:rPr>
        <w:t>...................</w:t>
      </w:r>
    </w:p>
    <w:p w:rsidR="00B62C70" w:rsidRPr="00A00A49" w:rsidRDefault="00B62C70" w:rsidP="00B62C70">
      <w:pPr>
        <w:pStyle w:val="Tekstpodstawowywcity31"/>
        <w:tabs>
          <w:tab w:val="clear" w:pos="851"/>
        </w:tabs>
        <w:spacing w:line="360" w:lineRule="auto"/>
        <w:ind w:left="0"/>
        <w:rPr>
          <w:szCs w:val="24"/>
          <w:lang w:val="en-US"/>
        </w:rPr>
      </w:pPr>
      <w:r w:rsidRPr="00A00A49">
        <w:rPr>
          <w:szCs w:val="24"/>
          <w:lang w:val="en-US"/>
        </w:rPr>
        <w:t>NIP</w:t>
      </w:r>
      <w:r w:rsidR="00313BEB" w:rsidRPr="00A00A49">
        <w:rPr>
          <w:szCs w:val="24"/>
          <w:lang w:val="en-US"/>
        </w:rPr>
        <w:t xml:space="preserve"> ..</w:t>
      </w:r>
      <w:r w:rsidRPr="00A00A49">
        <w:rPr>
          <w:szCs w:val="24"/>
          <w:lang w:val="en-US"/>
        </w:rPr>
        <w:t xml:space="preserve">……………………………………….. </w:t>
      </w:r>
      <w:r w:rsidR="00405943" w:rsidRPr="00A00A49">
        <w:rPr>
          <w:szCs w:val="24"/>
          <w:lang w:val="en-US"/>
        </w:rPr>
        <w:t xml:space="preserve">      </w:t>
      </w:r>
      <w:r w:rsidR="00313BEB" w:rsidRPr="00A00A49">
        <w:rPr>
          <w:szCs w:val="24"/>
          <w:lang w:val="en-US"/>
        </w:rPr>
        <w:t xml:space="preserve"> </w:t>
      </w:r>
      <w:r w:rsidRPr="00A00A49">
        <w:rPr>
          <w:szCs w:val="24"/>
          <w:lang w:val="en-US"/>
        </w:rPr>
        <w:t>REGON</w:t>
      </w:r>
      <w:r w:rsidR="00313BEB" w:rsidRPr="00A00A49">
        <w:rPr>
          <w:szCs w:val="24"/>
          <w:lang w:val="en-US"/>
        </w:rPr>
        <w:t xml:space="preserve"> </w:t>
      </w:r>
      <w:r w:rsidRPr="00A00A49">
        <w:rPr>
          <w:szCs w:val="24"/>
          <w:lang w:val="en-US"/>
        </w:rPr>
        <w:t>……………………………………</w:t>
      </w:r>
    </w:p>
    <w:p w:rsidR="00B62C70" w:rsidRPr="00A00A49" w:rsidRDefault="00B62C70" w:rsidP="00B62C70">
      <w:pPr>
        <w:pStyle w:val="Tekstpodstawowywcity31"/>
        <w:tabs>
          <w:tab w:val="clear" w:pos="851"/>
        </w:tabs>
        <w:spacing w:line="360" w:lineRule="auto"/>
        <w:ind w:left="0"/>
        <w:rPr>
          <w:szCs w:val="24"/>
          <w:lang w:val="en-US"/>
        </w:rPr>
      </w:pPr>
      <w:r w:rsidRPr="00A00A49">
        <w:rPr>
          <w:szCs w:val="24"/>
          <w:lang w:val="en-US"/>
        </w:rPr>
        <w:t>tel. ................................................</w:t>
      </w:r>
      <w:r w:rsidR="00313BEB" w:rsidRPr="00A00A49">
        <w:rPr>
          <w:szCs w:val="24"/>
          <w:lang w:val="en-US"/>
        </w:rPr>
        <w:t xml:space="preserve"> e-</w:t>
      </w:r>
      <w:r w:rsidRPr="00A00A49">
        <w:rPr>
          <w:szCs w:val="24"/>
          <w:lang w:val="en-US"/>
        </w:rPr>
        <w:t>mail:</w:t>
      </w:r>
      <w:r w:rsidR="00313BEB" w:rsidRPr="00A00A49">
        <w:rPr>
          <w:szCs w:val="24"/>
          <w:lang w:val="en-US"/>
        </w:rPr>
        <w:t xml:space="preserve"> </w:t>
      </w:r>
      <w:r w:rsidR="00405943" w:rsidRPr="00A00A49">
        <w:rPr>
          <w:szCs w:val="24"/>
          <w:lang w:val="en-US"/>
        </w:rPr>
        <w:t>…….</w:t>
      </w:r>
      <w:r w:rsidR="00313BEB" w:rsidRPr="00A00A49">
        <w:rPr>
          <w:szCs w:val="24"/>
          <w:lang w:val="en-US"/>
        </w:rPr>
        <w:t>…..</w:t>
      </w:r>
      <w:r w:rsidRPr="00A00A49">
        <w:rPr>
          <w:szCs w:val="24"/>
          <w:lang w:val="en-US"/>
        </w:rPr>
        <w:t>……………………………………..……</w:t>
      </w:r>
    </w:p>
    <w:p w:rsidR="00B62C70" w:rsidRPr="00A00A49" w:rsidRDefault="00B62C70" w:rsidP="00031A59">
      <w:pPr>
        <w:pStyle w:val="Tekstpodstawowywcity31"/>
        <w:tabs>
          <w:tab w:val="clear" w:pos="851"/>
        </w:tabs>
        <w:ind w:left="0"/>
        <w:rPr>
          <w:sz w:val="22"/>
          <w:szCs w:val="22"/>
          <w:lang w:val="en-US"/>
        </w:rPr>
      </w:pPr>
    </w:p>
    <w:p w:rsidR="00D216BB" w:rsidRPr="00043A14" w:rsidRDefault="00D216BB" w:rsidP="00031A59">
      <w:pPr>
        <w:pStyle w:val="Nagwek6"/>
        <w:keepNext/>
        <w:numPr>
          <w:ilvl w:val="0"/>
          <w:numId w:val="26"/>
        </w:numPr>
        <w:suppressAutoHyphens w:val="0"/>
        <w:spacing w:before="0" w:after="0"/>
        <w:ind w:left="363" w:right="-57"/>
        <w:jc w:val="both"/>
        <w:rPr>
          <w:rFonts w:ascii="Times New Roman" w:hAnsi="Times New Roman"/>
          <w:b w:val="0"/>
          <w:sz w:val="24"/>
          <w:szCs w:val="24"/>
        </w:rPr>
      </w:pPr>
      <w:r w:rsidRPr="00043A14">
        <w:rPr>
          <w:rFonts w:ascii="Times New Roman" w:hAnsi="Times New Roman"/>
          <w:b w:val="0"/>
          <w:sz w:val="24"/>
          <w:szCs w:val="24"/>
        </w:rPr>
        <w:t xml:space="preserve">W związku z zapytaniem ofertowym na dostawę 6 sztuk klimatyzatorów do </w:t>
      </w:r>
      <w:proofErr w:type="spellStart"/>
      <w:r w:rsidRPr="00043A14">
        <w:rPr>
          <w:rFonts w:ascii="Times New Roman" w:hAnsi="Times New Roman"/>
          <w:b w:val="0"/>
          <w:sz w:val="24"/>
          <w:szCs w:val="24"/>
        </w:rPr>
        <w:t>siedzib</w:t>
      </w:r>
      <w:r w:rsidR="00F144C7">
        <w:rPr>
          <w:rFonts w:ascii="Times New Roman" w:hAnsi="Times New Roman"/>
          <w:b w:val="0"/>
          <w:sz w:val="24"/>
          <w:szCs w:val="24"/>
        </w:rPr>
        <w:t>y</w:t>
      </w:r>
      <w:r w:rsidR="002D3B60">
        <w:rPr>
          <w:rFonts w:ascii="Times New Roman" w:hAnsi="Times New Roman"/>
          <w:b w:val="0"/>
          <w:sz w:val="24"/>
          <w:szCs w:val="24"/>
        </w:rPr>
        <w:t>o</w:t>
      </w:r>
      <w:proofErr w:type="spellEnd"/>
      <w:r w:rsidRPr="00043A14">
        <w:rPr>
          <w:rFonts w:ascii="Times New Roman" w:hAnsi="Times New Roman"/>
          <w:b w:val="0"/>
          <w:sz w:val="24"/>
          <w:szCs w:val="24"/>
        </w:rPr>
        <w:t xml:space="preserve"> Podlaskiego OW NFZ w Białymstoku przy ul. Pałacowej 3, zgodnie ze szczegółowym opisem przedmiotu zamówienia oferujemy wykonanie przedmiotu zamówienia za cenę:</w:t>
      </w:r>
    </w:p>
    <w:p w:rsidR="00B62C70" w:rsidRDefault="00B62C70" w:rsidP="00D34B11">
      <w:pPr>
        <w:pStyle w:val="Bezodstpw"/>
      </w:pPr>
    </w:p>
    <w:tbl>
      <w:tblPr>
        <w:tblW w:w="8971" w:type="dxa"/>
        <w:tblInd w:w="3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8"/>
        <w:gridCol w:w="2694"/>
        <w:gridCol w:w="1446"/>
        <w:gridCol w:w="1447"/>
        <w:gridCol w:w="1218"/>
        <w:gridCol w:w="1418"/>
      </w:tblGrid>
      <w:tr w:rsidR="00D216BB" w:rsidRPr="00D216BB" w:rsidTr="00435DBB">
        <w:tc>
          <w:tcPr>
            <w:tcW w:w="748" w:type="dxa"/>
            <w:shd w:val="clear" w:color="auto" w:fill="auto"/>
            <w:vAlign w:val="center"/>
          </w:tcPr>
          <w:p w:rsidR="00D216BB" w:rsidRPr="00D216BB" w:rsidRDefault="00D216BB" w:rsidP="00A24C26">
            <w:pPr>
              <w:jc w:val="center"/>
            </w:pPr>
            <w:r w:rsidRPr="00D216BB">
              <w:t>Lp.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D216BB" w:rsidRPr="00D216BB" w:rsidRDefault="00D216BB" w:rsidP="00A24C26">
            <w:pPr>
              <w:jc w:val="center"/>
            </w:pPr>
            <w:r w:rsidRPr="00D216BB">
              <w:t>Nazwa urządzenia, model, wew./zewn.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D216BB" w:rsidRPr="00D216BB" w:rsidRDefault="00D216BB" w:rsidP="00A24C26">
            <w:pPr>
              <w:jc w:val="center"/>
            </w:pPr>
            <w:r w:rsidRPr="00D216BB">
              <w:t>Lokalizacja</w:t>
            </w:r>
          </w:p>
          <w:p w:rsidR="00D216BB" w:rsidRPr="00D216BB" w:rsidRDefault="00D216BB" w:rsidP="00A24C26">
            <w:pPr>
              <w:jc w:val="center"/>
            </w:pPr>
            <w:r w:rsidRPr="00D216BB">
              <w:t>/nr. pok. dach, taras/</w:t>
            </w:r>
          </w:p>
        </w:tc>
        <w:tc>
          <w:tcPr>
            <w:tcW w:w="1447" w:type="dxa"/>
            <w:shd w:val="clear" w:color="auto" w:fill="auto"/>
            <w:vAlign w:val="center"/>
          </w:tcPr>
          <w:p w:rsidR="00D216BB" w:rsidRPr="00D216BB" w:rsidRDefault="00D216BB" w:rsidP="00A24C26">
            <w:pPr>
              <w:jc w:val="center"/>
            </w:pPr>
            <w:r w:rsidRPr="00D216BB">
              <w:t>Wartość netto</w:t>
            </w:r>
          </w:p>
          <w:p w:rsidR="00D216BB" w:rsidRPr="00D216BB" w:rsidRDefault="00D216BB" w:rsidP="00A24C26">
            <w:pPr>
              <w:jc w:val="center"/>
            </w:pPr>
            <w:r w:rsidRPr="00D216BB">
              <w:t>(zł)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D216BB" w:rsidRPr="00D216BB" w:rsidRDefault="00D216BB" w:rsidP="00A24C26">
            <w:pPr>
              <w:jc w:val="center"/>
            </w:pPr>
            <w:r w:rsidRPr="00D216BB">
              <w:t>Podatek VAT 23%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216BB" w:rsidRPr="00D216BB" w:rsidRDefault="00D216BB" w:rsidP="00A24C26">
            <w:pPr>
              <w:jc w:val="center"/>
            </w:pPr>
            <w:r w:rsidRPr="00D216BB">
              <w:t>Wartość brutto</w:t>
            </w:r>
          </w:p>
          <w:p w:rsidR="00D216BB" w:rsidRPr="00D216BB" w:rsidRDefault="00D216BB" w:rsidP="00A24C26">
            <w:pPr>
              <w:jc w:val="center"/>
            </w:pPr>
            <w:r w:rsidRPr="00D216BB">
              <w:t>(zł)</w:t>
            </w:r>
          </w:p>
        </w:tc>
      </w:tr>
      <w:tr w:rsidR="00435DBB" w:rsidRPr="00D216BB" w:rsidTr="00435DBB">
        <w:tc>
          <w:tcPr>
            <w:tcW w:w="748" w:type="dxa"/>
            <w:vMerge w:val="restart"/>
            <w:shd w:val="clear" w:color="auto" w:fill="auto"/>
            <w:vAlign w:val="center"/>
          </w:tcPr>
          <w:p w:rsidR="00435DBB" w:rsidRPr="00D216BB" w:rsidRDefault="00435DBB" w:rsidP="00435DBB">
            <w:pPr>
              <w:jc w:val="center"/>
            </w:pPr>
            <w:r w:rsidRPr="00D216BB">
              <w:t>1.</w:t>
            </w:r>
          </w:p>
        </w:tc>
        <w:tc>
          <w:tcPr>
            <w:tcW w:w="2694" w:type="dxa"/>
            <w:shd w:val="clear" w:color="auto" w:fill="auto"/>
          </w:tcPr>
          <w:p w:rsidR="00435DBB" w:rsidRPr="00D216BB" w:rsidRDefault="00435DBB" w:rsidP="00A24C26"/>
        </w:tc>
        <w:tc>
          <w:tcPr>
            <w:tcW w:w="1446" w:type="dxa"/>
            <w:shd w:val="clear" w:color="auto" w:fill="auto"/>
          </w:tcPr>
          <w:p w:rsidR="00435DBB" w:rsidRPr="00D216BB" w:rsidRDefault="00435DBB" w:rsidP="00435DBB">
            <w:pPr>
              <w:jc w:val="center"/>
            </w:pPr>
            <w:r>
              <w:t>310</w:t>
            </w:r>
          </w:p>
        </w:tc>
        <w:tc>
          <w:tcPr>
            <w:tcW w:w="1447" w:type="dxa"/>
            <w:shd w:val="clear" w:color="auto" w:fill="auto"/>
          </w:tcPr>
          <w:p w:rsidR="00435DBB" w:rsidRPr="00D216BB" w:rsidRDefault="00435DBB" w:rsidP="00A24C26"/>
        </w:tc>
        <w:tc>
          <w:tcPr>
            <w:tcW w:w="1218" w:type="dxa"/>
            <w:shd w:val="clear" w:color="auto" w:fill="auto"/>
          </w:tcPr>
          <w:p w:rsidR="00435DBB" w:rsidRPr="00D216BB" w:rsidRDefault="00435DBB" w:rsidP="00A24C26"/>
        </w:tc>
        <w:tc>
          <w:tcPr>
            <w:tcW w:w="1418" w:type="dxa"/>
            <w:shd w:val="clear" w:color="auto" w:fill="auto"/>
          </w:tcPr>
          <w:p w:rsidR="00435DBB" w:rsidRPr="00D216BB" w:rsidRDefault="00435DBB" w:rsidP="00A24C26"/>
        </w:tc>
      </w:tr>
      <w:tr w:rsidR="00435DBB" w:rsidRPr="00D216BB" w:rsidTr="00435DBB">
        <w:tc>
          <w:tcPr>
            <w:tcW w:w="748" w:type="dxa"/>
            <w:vMerge/>
            <w:shd w:val="clear" w:color="auto" w:fill="auto"/>
            <w:vAlign w:val="center"/>
          </w:tcPr>
          <w:p w:rsidR="00435DBB" w:rsidRPr="00D216BB" w:rsidRDefault="00435DBB" w:rsidP="00435DBB">
            <w:pPr>
              <w:jc w:val="center"/>
            </w:pPr>
          </w:p>
        </w:tc>
        <w:tc>
          <w:tcPr>
            <w:tcW w:w="2694" w:type="dxa"/>
            <w:shd w:val="clear" w:color="auto" w:fill="auto"/>
          </w:tcPr>
          <w:p w:rsidR="00435DBB" w:rsidRPr="00D216BB" w:rsidRDefault="00435DBB" w:rsidP="00A24C26"/>
        </w:tc>
        <w:tc>
          <w:tcPr>
            <w:tcW w:w="1446" w:type="dxa"/>
            <w:shd w:val="clear" w:color="auto" w:fill="auto"/>
          </w:tcPr>
          <w:p w:rsidR="00435DBB" w:rsidRPr="00D216BB" w:rsidRDefault="00435DBB" w:rsidP="00435DBB">
            <w:pPr>
              <w:jc w:val="center"/>
            </w:pPr>
            <w:r>
              <w:t>dach</w:t>
            </w:r>
          </w:p>
        </w:tc>
        <w:tc>
          <w:tcPr>
            <w:tcW w:w="1447" w:type="dxa"/>
            <w:shd w:val="clear" w:color="auto" w:fill="auto"/>
          </w:tcPr>
          <w:p w:rsidR="00435DBB" w:rsidRPr="00D216BB" w:rsidRDefault="00435DBB" w:rsidP="00A24C26"/>
        </w:tc>
        <w:tc>
          <w:tcPr>
            <w:tcW w:w="1218" w:type="dxa"/>
            <w:shd w:val="clear" w:color="auto" w:fill="auto"/>
          </w:tcPr>
          <w:p w:rsidR="00435DBB" w:rsidRPr="00D216BB" w:rsidRDefault="00435DBB" w:rsidP="00A24C26"/>
        </w:tc>
        <w:tc>
          <w:tcPr>
            <w:tcW w:w="1418" w:type="dxa"/>
            <w:shd w:val="clear" w:color="auto" w:fill="auto"/>
          </w:tcPr>
          <w:p w:rsidR="00435DBB" w:rsidRPr="00D216BB" w:rsidRDefault="00435DBB" w:rsidP="00A24C26"/>
        </w:tc>
      </w:tr>
      <w:tr w:rsidR="00435DBB" w:rsidRPr="00D216BB" w:rsidTr="00435DBB">
        <w:tc>
          <w:tcPr>
            <w:tcW w:w="748" w:type="dxa"/>
            <w:vMerge w:val="restart"/>
            <w:shd w:val="clear" w:color="auto" w:fill="auto"/>
            <w:vAlign w:val="center"/>
          </w:tcPr>
          <w:p w:rsidR="00435DBB" w:rsidRPr="00D216BB" w:rsidRDefault="00435DBB" w:rsidP="00435DBB">
            <w:pPr>
              <w:jc w:val="center"/>
            </w:pPr>
            <w:r>
              <w:t>2</w:t>
            </w:r>
            <w:r w:rsidRPr="00D216BB">
              <w:t>.</w:t>
            </w:r>
          </w:p>
        </w:tc>
        <w:tc>
          <w:tcPr>
            <w:tcW w:w="2694" w:type="dxa"/>
            <w:shd w:val="clear" w:color="auto" w:fill="auto"/>
          </w:tcPr>
          <w:p w:rsidR="00435DBB" w:rsidRPr="00D216BB" w:rsidRDefault="00435DBB" w:rsidP="00A24C26"/>
        </w:tc>
        <w:tc>
          <w:tcPr>
            <w:tcW w:w="1446" w:type="dxa"/>
            <w:shd w:val="clear" w:color="auto" w:fill="auto"/>
          </w:tcPr>
          <w:p w:rsidR="00435DBB" w:rsidRPr="00D216BB" w:rsidRDefault="00435DBB" w:rsidP="00435DBB">
            <w:pPr>
              <w:jc w:val="center"/>
            </w:pPr>
            <w:r>
              <w:t>311</w:t>
            </w:r>
          </w:p>
        </w:tc>
        <w:tc>
          <w:tcPr>
            <w:tcW w:w="1447" w:type="dxa"/>
            <w:shd w:val="clear" w:color="auto" w:fill="auto"/>
          </w:tcPr>
          <w:p w:rsidR="00435DBB" w:rsidRPr="00D216BB" w:rsidRDefault="00435DBB" w:rsidP="00A24C26"/>
        </w:tc>
        <w:tc>
          <w:tcPr>
            <w:tcW w:w="1218" w:type="dxa"/>
            <w:shd w:val="clear" w:color="auto" w:fill="auto"/>
          </w:tcPr>
          <w:p w:rsidR="00435DBB" w:rsidRPr="00D216BB" w:rsidRDefault="00435DBB" w:rsidP="00A24C26"/>
        </w:tc>
        <w:tc>
          <w:tcPr>
            <w:tcW w:w="1418" w:type="dxa"/>
            <w:shd w:val="clear" w:color="auto" w:fill="auto"/>
          </w:tcPr>
          <w:p w:rsidR="00435DBB" w:rsidRPr="00D216BB" w:rsidRDefault="00435DBB" w:rsidP="00A24C26"/>
        </w:tc>
      </w:tr>
      <w:tr w:rsidR="00435DBB" w:rsidRPr="00D216BB" w:rsidTr="00435DBB">
        <w:tc>
          <w:tcPr>
            <w:tcW w:w="748" w:type="dxa"/>
            <w:vMerge/>
            <w:shd w:val="clear" w:color="auto" w:fill="auto"/>
            <w:vAlign w:val="center"/>
          </w:tcPr>
          <w:p w:rsidR="00435DBB" w:rsidRPr="00D216BB" w:rsidRDefault="00435DBB" w:rsidP="00435DBB">
            <w:pPr>
              <w:jc w:val="center"/>
            </w:pPr>
          </w:p>
        </w:tc>
        <w:tc>
          <w:tcPr>
            <w:tcW w:w="2694" w:type="dxa"/>
            <w:shd w:val="clear" w:color="auto" w:fill="auto"/>
          </w:tcPr>
          <w:p w:rsidR="00435DBB" w:rsidRPr="00D216BB" w:rsidRDefault="00435DBB" w:rsidP="00A24C26"/>
        </w:tc>
        <w:tc>
          <w:tcPr>
            <w:tcW w:w="1446" w:type="dxa"/>
            <w:shd w:val="clear" w:color="auto" w:fill="auto"/>
          </w:tcPr>
          <w:p w:rsidR="00435DBB" w:rsidRPr="00D216BB" w:rsidRDefault="00435DBB" w:rsidP="00435DBB">
            <w:pPr>
              <w:jc w:val="center"/>
            </w:pPr>
            <w:r>
              <w:t>Dach</w:t>
            </w:r>
          </w:p>
        </w:tc>
        <w:tc>
          <w:tcPr>
            <w:tcW w:w="1447" w:type="dxa"/>
            <w:shd w:val="clear" w:color="auto" w:fill="auto"/>
          </w:tcPr>
          <w:p w:rsidR="00435DBB" w:rsidRPr="00D216BB" w:rsidRDefault="00435DBB" w:rsidP="00A24C26"/>
        </w:tc>
        <w:tc>
          <w:tcPr>
            <w:tcW w:w="1218" w:type="dxa"/>
            <w:shd w:val="clear" w:color="auto" w:fill="auto"/>
          </w:tcPr>
          <w:p w:rsidR="00435DBB" w:rsidRPr="00D216BB" w:rsidRDefault="00435DBB" w:rsidP="00A24C26"/>
        </w:tc>
        <w:tc>
          <w:tcPr>
            <w:tcW w:w="1418" w:type="dxa"/>
            <w:shd w:val="clear" w:color="auto" w:fill="auto"/>
          </w:tcPr>
          <w:p w:rsidR="00435DBB" w:rsidRPr="00D216BB" w:rsidRDefault="00435DBB" w:rsidP="00A24C26"/>
        </w:tc>
      </w:tr>
      <w:tr w:rsidR="00435DBB" w:rsidRPr="00D216BB" w:rsidTr="00435DBB">
        <w:tc>
          <w:tcPr>
            <w:tcW w:w="748" w:type="dxa"/>
            <w:vMerge w:val="restart"/>
            <w:shd w:val="clear" w:color="auto" w:fill="auto"/>
            <w:vAlign w:val="center"/>
          </w:tcPr>
          <w:p w:rsidR="00435DBB" w:rsidRPr="00D216BB" w:rsidRDefault="00435DBB" w:rsidP="00435DBB">
            <w:pPr>
              <w:jc w:val="center"/>
            </w:pPr>
            <w:r>
              <w:t>3.</w:t>
            </w:r>
          </w:p>
        </w:tc>
        <w:tc>
          <w:tcPr>
            <w:tcW w:w="2694" w:type="dxa"/>
            <w:shd w:val="clear" w:color="auto" w:fill="auto"/>
          </w:tcPr>
          <w:p w:rsidR="00435DBB" w:rsidRPr="00D216BB" w:rsidRDefault="00435DBB" w:rsidP="00A24C26"/>
        </w:tc>
        <w:tc>
          <w:tcPr>
            <w:tcW w:w="1446" w:type="dxa"/>
            <w:shd w:val="clear" w:color="auto" w:fill="auto"/>
          </w:tcPr>
          <w:p w:rsidR="00435DBB" w:rsidRPr="00D216BB" w:rsidRDefault="00435DBB" w:rsidP="00435DBB">
            <w:pPr>
              <w:jc w:val="center"/>
            </w:pPr>
            <w:r>
              <w:t>312</w:t>
            </w:r>
          </w:p>
        </w:tc>
        <w:tc>
          <w:tcPr>
            <w:tcW w:w="1447" w:type="dxa"/>
            <w:shd w:val="clear" w:color="auto" w:fill="auto"/>
          </w:tcPr>
          <w:p w:rsidR="00435DBB" w:rsidRPr="00D216BB" w:rsidRDefault="00435DBB" w:rsidP="00A24C26"/>
        </w:tc>
        <w:tc>
          <w:tcPr>
            <w:tcW w:w="1218" w:type="dxa"/>
            <w:shd w:val="clear" w:color="auto" w:fill="auto"/>
          </w:tcPr>
          <w:p w:rsidR="00435DBB" w:rsidRPr="00D216BB" w:rsidRDefault="00435DBB" w:rsidP="00A24C26"/>
        </w:tc>
        <w:tc>
          <w:tcPr>
            <w:tcW w:w="1418" w:type="dxa"/>
            <w:shd w:val="clear" w:color="auto" w:fill="auto"/>
          </w:tcPr>
          <w:p w:rsidR="00435DBB" w:rsidRPr="00D216BB" w:rsidRDefault="00435DBB" w:rsidP="00A24C26"/>
        </w:tc>
      </w:tr>
      <w:tr w:rsidR="00435DBB" w:rsidRPr="00D216BB" w:rsidTr="00435DBB">
        <w:tc>
          <w:tcPr>
            <w:tcW w:w="748" w:type="dxa"/>
            <w:vMerge/>
            <w:shd w:val="clear" w:color="auto" w:fill="auto"/>
            <w:vAlign w:val="center"/>
          </w:tcPr>
          <w:p w:rsidR="00435DBB" w:rsidRPr="00D216BB" w:rsidRDefault="00435DBB" w:rsidP="00435DBB">
            <w:pPr>
              <w:jc w:val="center"/>
            </w:pPr>
          </w:p>
        </w:tc>
        <w:tc>
          <w:tcPr>
            <w:tcW w:w="2694" w:type="dxa"/>
            <w:shd w:val="clear" w:color="auto" w:fill="auto"/>
          </w:tcPr>
          <w:p w:rsidR="00435DBB" w:rsidRPr="00D216BB" w:rsidRDefault="00435DBB" w:rsidP="00A24C26"/>
        </w:tc>
        <w:tc>
          <w:tcPr>
            <w:tcW w:w="1446" w:type="dxa"/>
            <w:shd w:val="clear" w:color="auto" w:fill="auto"/>
          </w:tcPr>
          <w:p w:rsidR="00435DBB" w:rsidRPr="00D216BB" w:rsidRDefault="00435DBB" w:rsidP="00435DBB">
            <w:pPr>
              <w:jc w:val="center"/>
            </w:pPr>
            <w:r>
              <w:t>Dach</w:t>
            </w:r>
          </w:p>
        </w:tc>
        <w:tc>
          <w:tcPr>
            <w:tcW w:w="1447" w:type="dxa"/>
            <w:shd w:val="clear" w:color="auto" w:fill="auto"/>
          </w:tcPr>
          <w:p w:rsidR="00435DBB" w:rsidRPr="00D216BB" w:rsidRDefault="00435DBB" w:rsidP="00A24C26"/>
        </w:tc>
        <w:tc>
          <w:tcPr>
            <w:tcW w:w="1218" w:type="dxa"/>
            <w:shd w:val="clear" w:color="auto" w:fill="auto"/>
          </w:tcPr>
          <w:p w:rsidR="00435DBB" w:rsidRPr="00D216BB" w:rsidRDefault="00435DBB" w:rsidP="00A24C26"/>
        </w:tc>
        <w:tc>
          <w:tcPr>
            <w:tcW w:w="1418" w:type="dxa"/>
            <w:shd w:val="clear" w:color="auto" w:fill="auto"/>
          </w:tcPr>
          <w:p w:rsidR="00435DBB" w:rsidRPr="00D216BB" w:rsidRDefault="00435DBB" w:rsidP="00A24C26"/>
        </w:tc>
      </w:tr>
      <w:tr w:rsidR="00435DBB" w:rsidRPr="00D216BB" w:rsidTr="00435DBB">
        <w:tc>
          <w:tcPr>
            <w:tcW w:w="748" w:type="dxa"/>
            <w:vMerge w:val="restart"/>
            <w:shd w:val="clear" w:color="auto" w:fill="auto"/>
            <w:vAlign w:val="center"/>
          </w:tcPr>
          <w:p w:rsidR="00435DBB" w:rsidRPr="00D216BB" w:rsidRDefault="00435DBB" w:rsidP="00435DBB">
            <w:pPr>
              <w:jc w:val="center"/>
            </w:pPr>
            <w:r>
              <w:t>4.</w:t>
            </w:r>
          </w:p>
        </w:tc>
        <w:tc>
          <w:tcPr>
            <w:tcW w:w="2694" w:type="dxa"/>
            <w:shd w:val="clear" w:color="auto" w:fill="auto"/>
          </w:tcPr>
          <w:p w:rsidR="00435DBB" w:rsidRPr="00D216BB" w:rsidRDefault="00435DBB" w:rsidP="00A24C26"/>
        </w:tc>
        <w:tc>
          <w:tcPr>
            <w:tcW w:w="1446" w:type="dxa"/>
            <w:shd w:val="clear" w:color="auto" w:fill="auto"/>
          </w:tcPr>
          <w:p w:rsidR="00435DBB" w:rsidRPr="00D216BB" w:rsidRDefault="00435DBB" w:rsidP="00435DBB">
            <w:pPr>
              <w:jc w:val="center"/>
            </w:pPr>
            <w:r>
              <w:t>210</w:t>
            </w:r>
          </w:p>
        </w:tc>
        <w:tc>
          <w:tcPr>
            <w:tcW w:w="1447" w:type="dxa"/>
            <w:shd w:val="clear" w:color="auto" w:fill="auto"/>
          </w:tcPr>
          <w:p w:rsidR="00435DBB" w:rsidRPr="00D216BB" w:rsidRDefault="00435DBB" w:rsidP="00A24C26"/>
        </w:tc>
        <w:tc>
          <w:tcPr>
            <w:tcW w:w="1218" w:type="dxa"/>
            <w:shd w:val="clear" w:color="auto" w:fill="auto"/>
          </w:tcPr>
          <w:p w:rsidR="00435DBB" w:rsidRPr="00D216BB" w:rsidRDefault="00435DBB" w:rsidP="00A24C26"/>
        </w:tc>
        <w:tc>
          <w:tcPr>
            <w:tcW w:w="1418" w:type="dxa"/>
            <w:shd w:val="clear" w:color="auto" w:fill="auto"/>
          </w:tcPr>
          <w:p w:rsidR="00435DBB" w:rsidRPr="00D216BB" w:rsidRDefault="00435DBB" w:rsidP="00A24C26"/>
        </w:tc>
      </w:tr>
      <w:tr w:rsidR="00435DBB" w:rsidRPr="00D216BB" w:rsidTr="00435DBB">
        <w:tc>
          <w:tcPr>
            <w:tcW w:w="748" w:type="dxa"/>
            <w:vMerge/>
            <w:shd w:val="clear" w:color="auto" w:fill="auto"/>
            <w:vAlign w:val="center"/>
          </w:tcPr>
          <w:p w:rsidR="00435DBB" w:rsidRPr="00D216BB" w:rsidRDefault="00435DBB" w:rsidP="00435DBB">
            <w:pPr>
              <w:jc w:val="center"/>
            </w:pPr>
          </w:p>
        </w:tc>
        <w:tc>
          <w:tcPr>
            <w:tcW w:w="2694" w:type="dxa"/>
            <w:shd w:val="clear" w:color="auto" w:fill="auto"/>
          </w:tcPr>
          <w:p w:rsidR="00435DBB" w:rsidRPr="00D216BB" w:rsidRDefault="00435DBB" w:rsidP="00A24C26"/>
        </w:tc>
        <w:tc>
          <w:tcPr>
            <w:tcW w:w="1446" w:type="dxa"/>
            <w:shd w:val="clear" w:color="auto" w:fill="auto"/>
          </w:tcPr>
          <w:p w:rsidR="00435DBB" w:rsidRPr="00D216BB" w:rsidRDefault="00435DBB" w:rsidP="00435DBB">
            <w:pPr>
              <w:jc w:val="center"/>
            </w:pPr>
            <w:r>
              <w:t>ściana</w:t>
            </w:r>
          </w:p>
        </w:tc>
        <w:tc>
          <w:tcPr>
            <w:tcW w:w="1447" w:type="dxa"/>
            <w:shd w:val="clear" w:color="auto" w:fill="auto"/>
          </w:tcPr>
          <w:p w:rsidR="00435DBB" w:rsidRPr="00D216BB" w:rsidRDefault="00435DBB" w:rsidP="00A24C26"/>
        </w:tc>
        <w:tc>
          <w:tcPr>
            <w:tcW w:w="1218" w:type="dxa"/>
            <w:shd w:val="clear" w:color="auto" w:fill="auto"/>
          </w:tcPr>
          <w:p w:rsidR="00435DBB" w:rsidRPr="00D216BB" w:rsidRDefault="00435DBB" w:rsidP="00A24C26"/>
        </w:tc>
        <w:tc>
          <w:tcPr>
            <w:tcW w:w="1418" w:type="dxa"/>
            <w:shd w:val="clear" w:color="auto" w:fill="auto"/>
          </w:tcPr>
          <w:p w:rsidR="00435DBB" w:rsidRPr="00D216BB" w:rsidRDefault="00435DBB" w:rsidP="00A24C26"/>
        </w:tc>
      </w:tr>
      <w:tr w:rsidR="00435DBB" w:rsidRPr="00D216BB" w:rsidTr="00435DBB">
        <w:tc>
          <w:tcPr>
            <w:tcW w:w="748" w:type="dxa"/>
            <w:vMerge w:val="restart"/>
            <w:shd w:val="clear" w:color="auto" w:fill="auto"/>
            <w:vAlign w:val="center"/>
          </w:tcPr>
          <w:p w:rsidR="00435DBB" w:rsidRPr="00D216BB" w:rsidRDefault="00435DBB" w:rsidP="00435DBB">
            <w:pPr>
              <w:jc w:val="center"/>
            </w:pPr>
            <w:r>
              <w:t>5.</w:t>
            </w:r>
          </w:p>
        </w:tc>
        <w:tc>
          <w:tcPr>
            <w:tcW w:w="2694" w:type="dxa"/>
            <w:shd w:val="clear" w:color="auto" w:fill="auto"/>
          </w:tcPr>
          <w:p w:rsidR="00435DBB" w:rsidRPr="00D216BB" w:rsidRDefault="00435DBB" w:rsidP="00A24C26"/>
        </w:tc>
        <w:tc>
          <w:tcPr>
            <w:tcW w:w="1446" w:type="dxa"/>
            <w:shd w:val="clear" w:color="auto" w:fill="auto"/>
          </w:tcPr>
          <w:p w:rsidR="00435DBB" w:rsidRPr="00D216BB" w:rsidRDefault="00435DBB" w:rsidP="00435DBB">
            <w:pPr>
              <w:jc w:val="center"/>
            </w:pPr>
            <w:r>
              <w:t>104</w:t>
            </w:r>
          </w:p>
        </w:tc>
        <w:tc>
          <w:tcPr>
            <w:tcW w:w="1447" w:type="dxa"/>
            <w:shd w:val="clear" w:color="auto" w:fill="auto"/>
          </w:tcPr>
          <w:p w:rsidR="00435DBB" w:rsidRPr="00D216BB" w:rsidRDefault="00435DBB" w:rsidP="00A24C26"/>
        </w:tc>
        <w:tc>
          <w:tcPr>
            <w:tcW w:w="1218" w:type="dxa"/>
            <w:shd w:val="clear" w:color="auto" w:fill="auto"/>
          </w:tcPr>
          <w:p w:rsidR="00435DBB" w:rsidRPr="00D216BB" w:rsidRDefault="00435DBB" w:rsidP="00A24C26"/>
        </w:tc>
        <w:tc>
          <w:tcPr>
            <w:tcW w:w="1418" w:type="dxa"/>
            <w:shd w:val="clear" w:color="auto" w:fill="auto"/>
          </w:tcPr>
          <w:p w:rsidR="00435DBB" w:rsidRPr="00D216BB" w:rsidRDefault="00435DBB" w:rsidP="00A24C26"/>
        </w:tc>
      </w:tr>
      <w:tr w:rsidR="00435DBB" w:rsidRPr="00D216BB" w:rsidTr="00435DBB">
        <w:tc>
          <w:tcPr>
            <w:tcW w:w="748" w:type="dxa"/>
            <w:vMerge/>
            <w:shd w:val="clear" w:color="auto" w:fill="auto"/>
            <w:vAlign w:val="center"/>
          </w:tcPr>
          <w:p w:rsidR="00435DBB" w:rsidRPr="00D216BB" w:rsidRDefault="00435DBB" w:rsidP="00435DBB">
            <w:pPr>
              <w:jc w:val="center"/>
            </w:pPr>
          </w:p>
        </w:tc>
        <w:tc>
          <w:tcPr>
            <w:tcW w:w="2694" w:type="dxa"/>
            <w:shd w:val="clear" w:color="auto" w:fill="auto"/>
          </w:tcPr>
          <w:p w:rsidR="00435DBB" w:rsidRPr="00D216BB" w:rsidRDefault="00435DBB" w:rsidP="00A24C26"/>
        </w:tc>
        <w:tc>
          <w:tcPr>
            <w:tcW w:w="1446" w:type="dxa"/>
            <w:shd w:val="clear" w:color="auto" w:fill="auto"/>
          </w:tcPr>
          <w:p w:rsidR="00435DBB" w:rsidRPr="00D216BB" w:rsidRDefault="00435DBB" w:rsidP="00435DBB">
            <w:pPr>
              <w:jc w:val="center"/>
            </w:pPr>
            <w:r>
              <w:t>Taras</w:t>
            </w:r>
          </w:p>
        </w:tc>
        <w:tc>
          <w:tcPr>
            <w:tcW w:w="1447" w:type="dxa"/>
            <w:shd w:val="clear" w:color="auto" w:fill="auto"/>
          </w:tcPr>
          <w:p w:rsidR="00435DBB" w:rsidRPr="00D216BB" w:rsidRDefault="00435DBB" w:rsidP="00A24C26"/>
        </w:tc>
        <w:tc>
          <w:tcPr>
            <w:tcW w:w="1218" w:type="dxa"/>
            <w:shd w:val="clear" w:color="auto" w:fill="auto"/>
          </w:tcPr>
          <w:p w:rsidR="00435DBB" w:rsidRPr="00D216BB" w:rsidRDefault="00435DBB" w:rsidP="00A24C26"/>
        </w:tc>
        <w:tc>
          <w:tcPr>
            <w:tcW w:w="1418" w:type="dxa"/>
            <w:shd w:val="clear" w:color="auto" w:fill="auto"/>
          </w:tcPr>
          <w:p w:rsidR="00435DBB" w:rsidRPr="00D216BB" w:rsidRDefault="00435DBB" w:rsidP="00A24C26"/>
        </w:tc>
      </w:tr>
      <w:tr w:rsidR="00435DBB" w:rsidRPr="00D216BB" w:rsidTr="00435DBB">
        <w:tc>
          <w:tcPr>
            <w:tcW w:w="748" w:type="dxa"/>
            <w:vMerge w:val="restart"/>
            <w:shd w:val="clear" w:color="auto" w:fill="auto"/>
            <w:vAlign w:val="center"/>
          </w:tcPr>
          <w:p w:rsidR="00435DBB" w:rsidRPr="00D216BB" w:rsidRDefault="00435DBB" w:rsidP="00435DBB">
            <w:pPr>
              <w:jc w:val="center"/>
            </w:pPr>
            <w:r>
              <w:t>6.</w:t>
            </w:r>
          </w:p>
        </w:tc>
        <w:tc>
          <w:tcPr>
            <w:tcW w:w="2694" w:type="dxa"/>
            <w:shd w:val="clear" w:color="auto" w:fill="auto"/>
          </w:tcPr>
          <w:p w:rsidR="00435DBB" w:rsidRPr="00D216BB" w:rsidRDefault="00435DBB" w:rsidP="00A24C26"/>
        </w:tc>
        <w:tc>
          <w:tcPr>
            <w:tcW w:w="1446" w:type="dxa"/>
            <w:shd w:val="clear" w:color="auto" w:fill="auto"/>
          </w:tcPr>
          <w:p w:rsidR="00435DBB" w:rsidRPr="00D216BB" w:rsidRDefault="00435DBB" w:rsidP="00435DBB">
            <w:pPr>
              <w:jc w:val="center"/>
            </w:pPr>
            <w:r>
              <w:t>serwerownia</w:t>
            </w:r>
          </w:p>
        </w:tc>
        <w:tc>
          <w:tcPr>
            <w:tcW w:w="1447" w:type="dxa"/>
            <w:shd w:val="clear" w:color="auto" w:fill="auto"/>
          </w:tcPr>
          <w:p w:rsidR="00435DBB" w:rsidRPr="00D216BB" w:rsidRDefault="00435DBB" w:rsidP="00A24C26"/>
        </w:tc>
        <w:tc>
          <w:tcPr>
            <w:tcW w:w="1218" w:type="dxa"/>
            <w:shd w:val="clear" w:color="auto" w:fill="auto"/>
          </w:tcPr>
          <w:p w:rsidR="00435DBB" w:rsidRPr="00D216BB" w:rsidRDefault="00435DBB" w:rsidP="00A24C26"/>
        </w:tc>
        <w:tc>
          <w:tcPr>
            <w:tcW w:w="1418" w:type="dxa"/>
            <w:shd w:val="clear" w:color="auto" w:fill="auto"/>
          </w:tcPr>
          <w:p w:rsidR="00435DBB" w:rsidRPr="00D216BB" w:rsidRDefault="00435DBB" w:rsidP="00A24C26"/>
        </w:tc>
      </w:tr>
      <w:tr w:rsidR="00435DBB" w:rsidRPr="00D216BB" w:rsidTr="00435DBB">
        <w:tc>
          <w:tcPr>
            <w:tcW w:w="748" w:type="dxa"/>
            <w:vMerge/>
            <w:shd w:val="clear" w:color="auto" w:fill="auto"/>
          </w:tcPr>
          <w:p w:rsidR="00435DBB" w:rsidRPr="00D216BB" w:rsidRDefault="00435DBB" w:rsidP="00A24C26"/>
        </w:tc>
        <w:tc>
          <w:tcPr>
            <w:tcW w:w="2694" w:type="dxa"/>
            <w:shd w:val="clear" w:color="auto" w:fill="auto"/>
          </w:tcPr>
          <w:p w:rsidR="00435DBB" w:rsidRPr="00D216BB" w:rsidRDefault="00435DBB" w:rsidP="00A24C26"/>
        </w:tc>
        <w:tc>
          <w:tcPr>
            <w:tcW w:w="1446" w:type="dxa"/>
            <w:shd w:val="clear" w:color="auto" w:fill="auto"/>
          </w:tcPr>
          <w:p w:rsidR="00435DBB" w:rsidRDefault="00435DBB" w:rsidP="00435DBB">
            <w:pPr>
              <w:jc w:val="center"/>
            </w:pPr>
            <w:r>
              <w:t>ściana</w:t>
            </w:r>
          </w:p>
        </w:tc>
        <w:tc>
          <w:tcPr>
            <w:tcW w:w="1447" w:type="dxa"/>
            <w:shd w:val="clear" w:color="auto" w:fill="auto"/>
          </w:tcPr>
          <w:p w:rsidR="00435DBB" w:rsidRPr="00D216BB" w:rsidRDefault="00435DBB" w:rsidP="00A24C26"/>
        </w:tc>
        <w:tc>
          <w:tcPr>
            <w:tcW w:w="1218" w:type="dxa"/>
            <w:shd w:val="clear" w:color="auto" w:fill="auto"/>
          </w:tcPr>
          <w:p w:rsidR="00435DBB" w:rsidRPr="00D216BB" w:rsidRDefault="00435DBB" w:rsidP="00A24C26"/>
        </w:tc>
        <w:tc>
          <w:tcPr>
            <w:tcW w:w="1418" w:type="dxa"/>
            <w:shd w:val="clear" w:color="auto" w:fill="auto"/>
          </w:tcPr>
          <w:p w:rsidR="00435DBB" w:rsidRPr="00D216BB" w:rsidRDefault="00435DBB" w:rsidP="00A24C26"/>
        </w:tc>
      </w:tr>
    </w:tbl>
    <w:p w:rsidR="00B62C70" w:rsidRPr="00D216BB" w:rsidRDefault="00B62C70" w:rsidP="00B62C70">
      <w:pPr>
        <w:jc w:val="both"/>
      </w:pPr>
    </w:p>
    <w:p w:rsidR="00D216BB" w:rsidRPr="00D216BB" w:rsidRDefault="00D216BB" w:rsidP="00D216BB">
      <w:pPr>
        <w:numPr>
          <w:ilvl w:val="1"/>
          <w:numId w:val="26"/>
        </w:numPr>
        <w:spacing w:line="360" w:lineRule="auto"/>
        <w:ind w:left="426" w:hanging="426"/>
        <w:jc w:val="both"/>
      </w:pPr>
      <w:r w:rsidRPr="00D216BB">
        <w:t xml:space="preserve">Łączna wartość wykonania przedmiotu zamówienia wynosi: </w:t>
      </w:r>
    </w:p>
    <w:p w:rsidR="00D216BB" w:rsidRPr="00D216BB" w:rsidRDefault="00D216BB" w:rsidP="00D216BB">
      <w:pPr>
        <w:spacing w:line="360" w:lineRule="auto"/>
        <w:ind w:left="284"/>
        <w:jc w:val="both"/>
      </w:pPr>
      <w:r w:rsidRPr="00D216BB">
        <w:t xml:space="preserve"> cena netto ……...... zł plus podatek VAT: ….. % tj.: .......... zł cena brutto …................... zł.                            (słownie: ..............................................................................................................................)</w:t>
      </w:r>
    </w:p>
    <w:p w:rsidR="00D216BB" w:rsidRPr="00D216BB" w:rsidRDefault="00D216BB" w:rsidP="00D216BB">
      <w:pPr>
        <w:spacing w:line="360" w:lineRule="auto"/>
        <w:ind w:left="284" w:right="-57"/>
        <w:jc w:val="both"/>
      </w:pPr>
      <w:r w:rsidRPr="00D216BB">
        <w:t xml:space="preserve"> zgodnie z zapytaniem ofertowym.</w:t>
      </w:r>
    </w:p>
    <w:p w:rsidR="00D216BB" w:rsidRPr="00D216BB" w:rsidRDefault="00031A59" w:rsidP="00031A59">
      <w:pPr>
        <w:pStyle w:val="Bezodstpw"/>
        <w:ind w:left="284" w:hanging="284"/>
        <w:jc w:val="both"/>
      </w:pPr>
      <w:r>
        <w:t xml:space="preserve">2. </w:t>
      </w:r>
      <w:r w:rsidR="00D216BB" w:rsidRPr="00D216BB">
        <w:t>Oświadczamy, że podane przez nas ceny zawierają w sobie wszystkie elementy kosztów kalkulacyjnych uwzględniając czynności opisane w zapytaniu ofertowym.</w:t>
      </w:r>
    </w:p>
    <w:p w:rsidR="00D216BB" w:rsidRPr="00D216BB" w:rsidRDefault="00031A59" w:rsidP="00031A59">
      <w:pPr>
        <w:pStyle w:val="Bezodstpw"/>
        <w:ind w:left="284" w:hanging="284"/>
        <w:jc w:val="both"/>
      </w:pPr>
      <w:r>
        <w:lastRenderedPageBreak/>
        <w:t xml:space="preserve">3. </w:t>
      </w:r>
      <w:r w:rsidR="00D216BB" w:rsidRPr="00D216BB">
        <w:t>Zamawiający nie będzie ponosił żadnych innych opłat z tytułu realizacji przedmiotu zamówienia.</w:t>
      </w:r>
    </w:p>
    <w:p w:rsidR="00D216BB" w:rsidRPr="00D216BB" w:rsidRDefault="00031A59" w:rsidP="00031A59">
      <w:pPr>
        <w:pStyle w:val="Bezodstpw"/>
        <w:jc w:val="both"/>
      </w:pPr>
      <w:r>
        <w:t xml:space="preserve">4. </w:t>
      </w:r>
      <w:r w:rsidR="00D216BB" w:rsidRPr="00D216BB">
        <w:t xml:space="preserve">Termin gwarancji wynosi: …………………. miesięcy.   </w:t>
      </w:r>
    </w:p>
    <w:p w:rsidR="00D216BB" w:rsidRPr="00D216BB" w:rsidRDefault="00031A59" w:rsidP="00031A59">
      <w:pPr>
        <w:pStyle w:val="Bezodstpw"/>
        <w:jc w:val="both"/>
        <w:rPr>
          <w:u w:val="single"/>
        </w:rPr>
      </w:pPr>
      <w:r>
        <w:t xml:space="preserve">5. </w:t>
      </w:r>
      <w:r w:rsidR="00D216BB" w:rsidRPr="00D216BB">
        <w:t xml:space="preserve">Deklarujemy wykonanie zamówienia w okresie: </w:t>
      </w:r>
      <w:r w:rsidR="00190F90">
        <w:rPr>
          <w:rStyle w:val="fontstyle01"/>
        </w:rPr>
        <w:t>21 dni od daty zawarcia umowy</w:t>
      </w:r>
      <w:r w:rsidR="00D216BB" w:rsidRPr="00D216BB">
        <w:t xml:space="preserve">. </w:t>
      </w:r>
    </w:p>
    <w:p w:rsidR="00B62C70" w:rsidRPr="00D216BB" w:rsidRDefault="00D216BB" w:rsidP="00031A59">
      <w:pPr>
        <w:pStyle w:val="Bezodstpw"/>
        <w:ind w:left="284" w:hanging="284"/>
        <w:jc w:val="both"/>
      </w:pPr>
      <w:r w:rsidRPr="00D216BB">
        <w:t>6</w:t>
      </w:r>
      <w:r w:rsidR="00B62C70" w:rsidRPr="00D216BB">
        <w:t>. Oświadczenie o akceptacji wymagań określających przedmiot zamówienia</w:t>
      </w:r>
    </w:p>
    <w:p w:rsidR="00B62C70" w:rsidRPr="00405943" w:rsidRDefault="00B62C70" w:rsidP="00031A59">
      <w:pPr>
        <w:pStyle w:val="Bezodstpw"/>
        <w:ind w:left="284"/>
        <w:jc w:val="both"/>
      </w:pPr>
      <w:r w:rsidRPr="00405943">
        <w:t>Oświadczam, że akceptuję wszystkie wymagania zawarte w zapytaniu ofertowym i stwierdzam, że oferowany przedmiot spełnia wymagania określone przez Zamawiającego w pełnym zakresie.</w:t>
      </w:r>
    </w:p>
    <w:p w:rsidR="00B62C70" w:rsidRPr="00D216BB" w:rsidRDefault="00031A59" w:rsidP="00031A59">
      <w:pPr>
        <w:pStyle w:val="Bezodstpw"/>
        <w:tabs>
          <w:tab w:val="left" w:pos="142"/>
        </w:tabs>
      </w:pPr>
      <w:r>
        <w:t xml:space="preserve">7. </w:t>
      </w:r>
      <w:r w:rsidR="00B62C70" w:rsidRPr="00D216BB">
        <w:t>Oświadczenie o akceptacji warunków płatności</w:t>
      </w:r>
    </w:p>
    <w:p w:rsidR="00B62C70" w:rsidRPr="00405943" w:rsidRDefault="00B62C70" w:rsidP="00031A59">
      <w:pPr>
        <w:ind w:left="284"/>
        <w:jc w:val="both"/>
      </w:pPr>
      <w:r w:rsidRPr="00405943">
        <w:t>Oświadczam, że bez zastrzeżeń przyjmuję przedstawione przez Zamawiającego warunki płatności za realizację zamówienia, tj. Zamawiający dokona zapłaty przelewem na rachunek bankowy Dostawcy w terminie 14 dni od daty otrzymania prawidłowo wystawionej faktury za miesiąc poprzedni po jego upływie.</w:t>
      </w:r>
    </w:p>
    <w:p w:rsidR="00B62C70" w:rsidRPr="00D216BB" w:rsidRDefault="00B62C70" w:rsidP="00031A59">
      <w:pPr>
        <w:pStyle w:val="Akapitzlist"/>
        <w:numPr>
          <w:ilvl w:val="0"/>
          <w:numId w:val="28"/>
        </w:numPr>
        <w:spacing w:before="120" w:after="120"/>
        <w:contextualSpacing w:val="0"/>
        <w:jc w:val="both"/>
      </w:pPr>
      <w:r w:rsidRPr="00D216BB">
        <w:t>Oświadczenie o nie zaleganiu z opłacaniem podatków i składek na ubezpieczenia społeczne lub zdrowotne.</w:t>
      </w:r>
    </w:p>
    <w:p w:rsidR="00B62C70" w:rsidRPr="00405943" w:rsidRDefault="00B62C70" w:rsidP="00031A59">
      <w:pPr>
        <w:ind w:left="284"/>
        <w:contextualSpacing/>
        <w:jc w:val="both"/>
        <w:rPr>
          <w:bCs/>
        </w:rPr>
      </w:pPr>
      <w:r w:rsidRPr="00405943">
        <w:rPr>
          <w:bCs/>
        </w:rPr>
        <w:t>Oświadczamy, że nie zalegamy z opłacaniem podatków i składek na ubezpieczenia społeczne lub zdrowotne.</w:t>
      </w:r>
    </w:p>
    <w:p w:rsidR="007209D2" w:rsidRDefault="007209D2" w:rsidP="007209D2">
      <w:pPr>
        <w:pStyle w:val="Bezodstpw"/>
        <w:rPr>
          <w:rFonts w:eastAsiaTheme="minorHAnsi"/>
          <w:b/>
          <w:lang w:eastAsia="en-US"/>
        </w:rPr>
      </w:pPr>
    </w:p>
    <w:p w:rsidR="00B62C70" w:rsidRPr="00D216BB" w:rsidRDefault="00B62C70" w:rsidP="00031A59">
      <w:pPr>
        <w:pStyle w:val="Bezodstpw"/>
        <w:numPr>
          <w:ilvl w:val="0"/>
          <w:numId w:val="28"/>
        </w:numPr>
        <w:rPr>
          <w:rFonts w:eastAsiaTheme="minorHAnsi"/>
          <w:lang w:eastAsia="en-US"/>
        </w:rPr>
      </w:pPr>
      <w:r w:rsidRPr="00D216BB">
        <w:rPr>
          <w:rFonts w:eastAsiaTheme="minorHAnsi"/>
          <w:lang w:eastAsia="en-US"/>
        </w:rPr>
        <w:t xml:space="preserve">Oświadczenie o wypełnieniu obowiązku informacyjnego przewidzianego w art. 13 lub art. 14 </w:t>
      </w:r>
      <w:r w:rsidR="00D34B11" w:rsidRPr="00D216BB">
        <w:rPr>
          <w:rFonts w:eastAsiaTheme="minorHAnsi"/>
          <w:lang w:eastAsia="en-US"/>
        </w:rPr>
        <w:t xml:space="preserve">  </w:t>
      </w:r>
      <w:r w:rsidRPr="00D216BB">
        <w:rPr>
          <w:rFonts w:eastAsiaTheme="minorHAnsi"/>
          <w:lang w:eastAsia="en-US"/>
        </w:rPr>
        <w:t>RODO</w:t>
      </w:r>
      <w:r w:rsidR="00D34B11" w:rsidRPr="00D216BB">
        <w:rPr>
          <w:rFonts w:eastAsiaTheme="minorHAnsi"/>
          <w:lang w:eastAsia="en-US"/>
        </w:rPr>
        <w:t>.</w:t>
      </w:r>
      <w:r w:rsidRPr="00D216BB">
        <w:rPr>
          <w:rFonts w:eastAsiaTheme="minorHAnsi"/>
          <w:lang w:eastAsia="en-US"/>
        </w:rPr>
        <w:t xml:space="preserve"> </w:t>
      </w:r>
    </w:p>
    <w:p w:rsidR="00B62C70" w:rsidRPr="00405943" w:rsidRDefault="00031A59" w:rsidP="00031A59">
      <w:pPr>
        <w:pStyle w:val="NormalnyWeb"/>
        <w:ind w:left="426" w:hanging="142"/>
        <w:jc w:val="both"/>
      </w:pPr>
      <w:r>
        <w:rPr>
          <w:color w:val="000000"/>
        </w:rPr>
        <w:t xml:space="preserve"> </w:t>
      </w:r>
      <w:r w:rsidR="00B62C70" w:rsidRPr="00405943">
        <w:rPr>
          <w:color w:val="000000"/>
        </w:rPr>
        <w:t>Oświadczam, że wypełniłem obowiązki informacyjne przewidziane w art. 13 lub art. 14</w:t>
      </w:r>
      <w:r w:rsidR="00B62C70" w:rsidRPr="00405943">
        <w:rPr>
          <w:i/>
        </w:rPr>
        <w:t xml:space="preserve"> </w:t>
      </w:r>
      <w:r w:rsidR="00B62C70" w:rsidRPr="00405943">
        <w:rPr>
          <w:rStyle w:val="Uwydatnienie"/>
        </w:rPr>
        <w:t>Rozporządzenia Parlamentu Europejskiego i Rady (UE) 2016/679 z dnia 27 kwietnia 2016 r. w sprawie ochrony osób fizycznych w związku z przetwarzaniem danych osobowych i w sprawie swobodnego przepływu takich danych oraz uchylenia dyrektywy 95/46/WE</w:t>
      </w:r>
      <w:r w:rsidR="00B62C70" w:rsidRPr="00405943">
        <w:rPr>
          <w:i/>
        </w:rPr>
        <w:t xml:space="preserve"> </w:t>
      </w:r>
      <w:r w:rsidR="00B62C70" w:rsidRPr="00405943">
        <w:t xml:space="preserve">(Ogólne rozporządzenie o ochronie danych) </w:t>
      </w:r>
      <w:r w:rsidR="00B62C70" w:rsidRPr="00405943">
        <w:rPr>
          <w:color w:val="000000"/>
        </w:rPr>
        <w:t xml:space="preserve">wobec osób fizycznych, </w:t>
      </w:r>
      <w:r w:rsidR="00B62C70" w:rsidRPr="00405943">
        <w:t>od których dane osobowe bezpośrednio lub pośrednio pozyskałem</w:t>
      </w:r>
      <w:r w:rsidR="00B62C70" w:rsidRPr="00405943">
        <w:rPr>
          <w:color w:val="000000"/>
        </w:rPr>
        <w:t xml:space="preserve"> w celu ubiegania się o udzielenie zamówienia publicznego w niniejszej procedurze*</w:t>
      </w:r>
      <w:r w:rsidR="00313BEB" w:rsidRPr="00405943">
        <w:rPr>
          <w:color w:val="000000"/>
        </w:rPr>
        <w:t>.</w:t>
      </w:r>
    </w:p>
    <w:p w:rsidR="00B62C70" w:rsidRPr="00405943" w:rsidRDefault="00B62C70" w:rsidP="00031A59">
      <w:pPr>
        <w:tabs>
          <w:tab w:val="left" w:pos="851"/>
        </w:tabs>
        <w:spacing w:before="240" w:after="120"/>
        <w:ind w:left="426" w:right="-35" w:hanging="142"/>
        <w:jc w:val="both"/>
        <w:rPr>
          <w:rFonts w:eastAsiaTheme="minorHAnsi"/>
          <w:i/>
          <w:iCs/>
          <w:color w:val="000000"/>
          <w:lang w:eastAsia="en-US"/>
        </w:rPr>
      </w:pPr>
      <w:r w:rsidRPr="00405943">
        <w:rPr>
          <w:rFonts w:eastAsiaTheme="minorHAnsi"/>
          <w:i/>
          <w:iCs/>
          <w:color w:val="000000"/>
          <w:lang w:eastAsia="en-US"/>
        </w:rPr>
        <w:t>*) W przypadku gdy Wykonawca nie przekazuje danych osobowych innych niż bezpośrednio jego dotyczących lub zachodzi wyłączenie stosowania obowiązku informacyjnego, stosownie do art. 13 ust. 4 lub art. 14 ust. 5 RODO treści oświadczenia Dostawca nie składa (usunięcie treści oświadczenia np. przez jego wykreślenie).</w:t>
      </w:r>
    </w:p>
    <w:p w:rsidR="00B62C70" w:rsidRPr="00D216BB" w:rsidRDefault="00031A59" w:rsidP="00031A59">
      <w:pPr>
        <w:pStyle w:val="Tekstpodstawowywcity31"/>
        <w:tabs>
          <w:tab w:val="clear" w:pos="851"/>
          <w:tab w:val="num" w:pos="142"/>
        </w:tabs>
        <w:spacing w:before="120" w:after="120"/>
        <w:ind w:left="284" w:hanging="284"/>
        <w:jc w:val="both"/>
        <w:rPr>
          <w:bCs/>
          <w:szCs w:val="24"/>
        </w:rPr>
      </w:pPr>
      <w:r>
        <w:rPr>
          <w:szCs w:val="24"/>
        </w:rPr>
        <w:t>10</w:t>
      </w:r>
      <w:r w:rsidR="00B62C70" w:rsidRPr="00D216BB">
        <w:rPr>
          <w:szCs w:val="24"/>
        </w:rPr>
        <w:t xml:space="preserve">. </w:t>
      </w:r>
      <w:r w:rsidR="00B62C70" w:rsidRPr="00D216BB">
        <w:rPr>
          <w:bCs/>
          <w:szCs w:val="24"/>
        </w:rPr>
        <w:t xml:space="preserve">Oświadczamy, że zapoznaliśmy się z „KLAUZULĄ </w:t>
      </w:r>
      <w:r w:rsidR="00B62C70" w:rsidRPr="00D216BB">
        <w:rPr>
          <w:szCs w:val="24"/>
        </w:rPr>
        <w:t>INFORMACJA DOTYCZĄCA  PRZETWARZANIA DANYCH OSOBOWYCH”</w:t>
      </w:r>
      <w:r w:rsidR="00B62C70" w:rsidRPr="00D216BB">
        <w:rPr>
          <w:bCs/>
          <w:szCs w:val="24"/>
        </w:rPr>
        <w:t>.</w:t>
      </w:r>
    </w:p>
    <w:p w:rsidR="00B62C70" w:rsidRDefault="00B62C70" w:rsidP="00B62C70">
      <w:pPr>
        <w:jc w:val="both"/>
      </w:pPr>
    </w:p>
    <w:p w:rsidR="00D216BB" w:rsidRPr="00BD0F6E" w:rsidRDefault="00031A59" w:rsidP="00D216BB">
      <w:pPr>
        <w:pStyle w:val="Tekstpodstawowywcity"/>
        <w:spacing w:line="360" w:lineRule="auto"/>
        <w:ind w:left="0" w:right="92"/>
      </w:pPr>
      <w:r>
        <w:t>11</w:t>
      </w:r>
      <w:r w:rsidR="00D216BB" w:rsidRPr="00BD0F6E">
        <w:t>.   Do oferty dołączamy następujące dokumenty:</w:t>
      </w:r>
    </w:p>
    <w:p w:rsidR="00D216BB" w:rsidRPr="00BD0F6E" w:rsidRDefault="00D216BB" w:rsidP="00D216BB">
      <w:pPr>
        <w:pStyle w:val="Tekstpodstawowywcity"/>
        <w:ind w:right="92"/>
      </w:pPr>
      <w:r w:rsidRPr="00BD0F6E">
        <w:t>1. ...........................................................................</w:t>
      </w:r>
    </w:p>
    <w:p w:rsidR="00D216BB" w:rsidRPr="00BD0F6E" w:rsidRDefault="00D216BB" w:rsidP="00D216BB">
      <w:pPr>
        <w:pStyle w:val="Tekstpodstawowywcity"/>
        <w:ind w:right="92"/>
      </w:pPr>
      <w:r w:rsidRPr="00BD0F6E">
        <w:t xml:space="preserve">2. ..........................................................................              </w:t>
      </w:r>
    </w:p>
    <w:p w:rsidR="00313BEB" w:rsidRDefault="00313BEB" w:rsidP="00B62C70">
      <w:pPr>
        <w:jc w:val="both"/>
      </w:pPr>
    </w:p>
    <w:p w:rsidR="00313BEB" w:rsidRDefault="00313BEB" w:rsidP="00B62C70">
      <w:pPr>
        <w:jc w:val="both"/>
      </w:pPr>
    </w:p>
    <w:p w:rsidR="00313BEB" w:rsidRDefault="00313BEB" w:rsidP="00B62C70">
      <w:pPr>
        <w:jc w:val="both"/>
      </w:pPr>
    </w:p>
    <w:p w:rsidR="00B62C70" w:rsidRDefault="00B62C70" w:rsidP="00B62C70">
      <w:pPr>
        <w:pStyle w:val="Tekstpodstawowy21"/>
        <w:spacing w:line="240" w:lineRule="auto"/>
        <w:jc w:val="both"/>
        <w:rPr>
          <w:sz w:val="22"/>
        </w:rPr>
      </w:pPr>
    </w:p>
    <w:p w:rsidR="00B62C70" w:rsidRPr="00DC7355" w:rsidRDefault="00B62C70" w:rsidP="00B62C70">
      <w:pPr>
        <w:jc w:val="right"/>
        <w:rPr>
          <w:sz w:val="22"/>
          <w:szCs w:val="22"/>
        </w:rPr>
      </w:pPr>
      <w:r w:rsidRPr="00DC7355">
        <w:rPr>
          <w:sz w:val="22"/>
          <w:szCs w:val="22"/>
        </w:rPr>
        <w:t>…………………………...</w:t>
      </w:r>
    </w:p>
    <w:p w:rsidR="00B62C70" w:rsidRPr="00DC7355" w:rsidRDefault="00B62C70" w:rsidP="00B62C70">
      <w:pPr>
        <w:jc w:val="right"/>
        <w:rPr>
          <w:sz w:val="22"/>
          <w:szCs w:val="22"/>
        </w:rPr>
      </w:pPr>
      <w:r w:rsidRPr="00DC7355">
        <w:rPr>
          <w:sz w:val="22"/>
          <w:szCs w:val="22"/>
        </w:rPr>
        <w:t xml:space="preserve">Podpis </w:t>
      </w:r>
      <w:r>
        <w:rPr>
          <w:sz w:val="22"/>
          <w:szCs w:val="22"/>
        </w:rPr>
        <w:t>Wykon</w:t>
      </w:r>
      <w:r w:rsidRPr="00DC7355">
        <w:rPr>
          <w:sz w:val="22"/>
          <w:szCs w:val="22"/>
        </w:rPr>
        <w:t>awcy</w:t>
      </w:r>
      <w:r>
        <w:rPr>
          <w:sz w:val="22"/>
          <w:szCs w:val="22"/>
        </w:rPr>
        <w:t xml:space="preserve">  </w:t>
      </w:r>
    </w:p>
    <w:p w:rsidR="00B62C70" w:rsidRDefault="00B62C70" w:rsidP="00B62C70">
      <w:pPr>
        <w:jc w:val="right"/>
      </w:pPr>
    </w:p>
    <w:p w:rsidR="00B62C70" w:rsidRDefault="00B62C70" w:rsidP="00B62C70">
      <w:pPr>
        <w:jc w:val="right"/>
      </w:pPr>
    </w:p>
    <w:p w:rsidR="00CB565C" w:rsidRPr="00A476DE" w:rsidRDefault="00CB565C" w:rsidP="00CB565C">
      <w:pPr>
        <w:jc w:val="right"/>
        <w:rPr>
          <w:i/>
        </w:rPr>
      </w:pPr>
      <w:r w:rsidRPr="00A476DE">
        <w:rPr>
          <w:b/>
        </w:rPr>
        <w:lastRenderedPageBreak/>
        <w:t>Załącznik nr 1 do formularza ofertowego</w:t>
      </w:r>
    </w:p>
    <w:p w:rsidR="00CB565C" w:rsidRPr="00A476DE" w:rsidRDefault="00CB565C" w:rsidP="00CB565C">
      <w:pPr>
        <w:pStyle w:val="Akapitzlist"/>
        <w:spacing w:before="100" w:beforeAutospacing="1" w:after="100" w:afterAutospacing="1"/>
        <w:ind w:left="0"/>
        <w:jc w:val="center"/>
        <w:rPr>
          <w:b/>
          <w:bCs/>
          <w:color w:val="000000"/>
        </w:rPr>
      </w:pPr>
      <w:r w:rsidRPr="00A476DE">
        <w:rPr>
          <w:b/>
          <w:bCs/>
          <w:color w:val="000000"/>
        </w:rPr>
        <w:t xml:space="preserve">Szczegółowa specyfikacja techniczna 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985"/>
        <w:gridCol w:w="1276"/>
        <w:gridCol w:w="1275"/>
        <w:gridCol w:w="1276"/>
        <w:gridCol w:w="1559"/>
        <w:gridCol w:w="1560"/>
      </w:tblGrid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003C70" w:rsidRDefault="00CB565C" w:rsidP="0063396F">
            <w:pPr>
              <w:jc w:val="center"/>
            </w:pPr>
            <w:r w:rsidRPr="00003C70">
              <w:t>Lp.</w:t>
            </w:r>
          </w:p>
        </w:tc>
        <w:tc>
          <w:tcPr>
            <w:tcW w:w="1985" w:type="dxa"/>
            <w:vAlign w:val="center"/>
          </w:tcPr>
          <w:p w:rsidR="00CB565C" w:rsidRPr="00003C70" w:rsidRDefault="00CB565C" w:rsidP="0063396F">
            <w:pPr>
              <w:jc w:val="center"/>
            </w:pPr>
            <w:r w:rsidRPr="00003C70">
              <w:t xml:space="preserve">Model, producent  </w:t>
            </w:r>
          </w:p>
        </w:tc>
        <w:tc>
          <w:tcPr>
            <w:tcW w:w="1276" w:type="dxa"/>
            <w:vAlign w:val="center"/>
          </w:tcPr>
          <w:p w:rsidR="00CB565C" w:rsidRPr="00003C70" w:rsidRDefault="00CB565C" w:rsidP="0063396F">
            <w:pPr>
              <w:jc w:val="center"/>
            </w:pPr>
            <w:r w:rsidRPr="00003C70">
              <w:t>Rodzaj jednostki*</w:t>
            </w:r>
          </w:p>
        </w:tc>
        <w:tc>
          <w:tcPr>
            <w:tcW w:w="1275" w:type="dxa"/>
            <w:vAlign w:val="center"/>
          </w:tcPr>
          <w:p w:rsidR="00CB565C" w:rsidRPr="00003C70" w:rsidRDefault="00003C70" w:rsidP="0063396F">
            <w:pPr>
              <w:jc w:val="center"/>
            </w:pPr>
            <w:r w:rsidRPr="00003C70">
              <w:t>Data produkcji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B565C" w:rsidRPr="00003C70" w:rsidRDefault="00003C70" w:rsidP="0063396F">
            <w:pPr>
              <w:jc w:val="center"/>
            </w:pPr>
            <w:r w:rsidRPr="00003C70">
              <w:t>Moc chłodzenia /kW/</w:t>
            </w:r>
          </w:p>
        </w:tc>
        <w:tc>
          <w:tcPr>
            <w:tcW w:w="1559" w:type="dxa"/>
            <w:vAlign w:val="center"/>
          </w:tcPr>
          <w:p w:rsidR="00CB565C" w:rsidRPr="00003C70" w:rsidRDefault="00003C70" w:rsidP="0063396F">
            <w:pPr>
              <w:jc w:val="center"/>
            </w:pPr>
            <w:r>
              <w:t>P</w:t>
            </w:r>
            <w:r w:rsidRPr="00003C70">
              <w:t>oziom ciśnienia akustycznego</w:t>
            </w:r>
          </w:p>
        </w:tc>
        <w:tc>
          <w:tcPr>
            <w:tcW w:w="1560" w:type="dxa"/>
            <w:vAlign w:val="center"/>
          </w:tcPr>
          <w:p w:rsidR="00CB565C" w:rsidRPr="00003C70" w:rsidRDefault="00CB565C" w:rsidP="0063396F">
            <w:pPr>
              <w:jc w:val="center"/>
            </w:pPr>
            <w:r w:rsidRPr="00003C70">
              <w:t>Klasa efektywności energetycznej</w:t>
            </w: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1.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2.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3.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4.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5.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6.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7.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8.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9.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10.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11.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12.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13.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14.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15.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16.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17.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18.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19.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20.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  <w:tr w:rsidR="00CB565C" w:rsidRPr="00A476DE" w:rsidTr="00F144C7">
        <w:tc>
          <w:tcPr>
            <w:tcW w:w="562" w:type="dxa"/>
            <w:shd w:val="clear" w:color="auto" w:fill="auto"/>
            <w:vAlign w:val="center"/>
          </w:tcPr>
          <w:p w:rsidR="00CB565C" w:rsidRPr="00A476DE" w:rsidRDefault="00CB565C" w:rsidP="0063396F">
            <w:r w:rsidRPr="00A476DE">
              <w:t>21.</w:t>
            </w:r>
          </w:p>
        </w:tc>
        <w:tc>
          <w:tcPr>
            <w:tcW w:w="1985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276" w:type="dxa"/>
          </w:tcPr>
          <w:p w:rsidR="00CB565C" w:rsidRPr="00A476DE" w:rsidRDefault="00CB565C" w:rsidP="0063396F"/>
        </w:tc>
        <w:tc>
          <w:tcPr>
            <w:tcW w:w="1275" w:type="dxa"/>
          </w:tcPr>
          <w:p w:rsidR="00CB565C" w:rsidRPr="00A476DE" w:rsidRDefault="00CB565C" w:rsidP="0063396F"/>
        </w:tc>
        <w:tc>
          <w:tcPr>
            <w:tcW w:w="1276" w:type="dxa"/>
            <w:shd w:val="clear" w:color="auto" w:fill="auto"/>
          </w:tcPr>
          <w:p w:rsidR="00CB565C" w:rsidRPr="00A476DE" w:rsidRDefault="00CB565C" w:rsidP="0063396F"/>
        </w:tc>
        <w:tc>
          <w:tcPr>
            <w:tcW w:w="1559" w:type="dxa"/>
          </w:tcPr>
          <w:p w:rsidR="00CB565C" w:rsidRPr="00A476DE" w:rsidRDefault="00CB565C" w:rsidP="0063396F">
            <w:pPr>
              <w:jc w:val="center"/>
            </w:pPr>
          </w:p>
        </w:tc>
        <w:tc>
          <w:tcPr>
            <w:tcW w:w="1560" w:type="dxa"/>
          </w:tcPr>
          <w:p w:rsidR="00CB565C" w:rsidRPr="00A476DE" w:rsidRDefault="00CB565C" w:rsidP="0063396F">
            <w:pPr>
              <w:jc w:val="center"/>
            </w:pPr>
          </w:p>
        </w:tc>
      </w:tr>
    </w:tbl>
    <w:p w:rsidR="00CB565C" w:rsidRPr="00A476DE" w:rsidRDefault="00CB565C" w:rsidP="00CB565C"/>
    <w:p w:rsidR="00CB565C" w:rsidRPr="00A476DE" w:rsidRDefault="00CB565C" w:rsidP="00CB565C"/>
    <w:p w:rsidR="00CB565C" w:rsidRPr="00A476DE" w:rsidRDefault="00CB565C" w:rsidP="00CB565C">
      <w:pPr>
        <w:jc w:val="both"/>
      </w:pPr>
      <w:r w:rsidRPr="00A476DE">
        <w:t xml:space="preserve">* Należy określić rodzaj jednostki /zewnętrzna czy wewnętrzna/. </w:t>
      </w:r>
    </w:p>
    <w:p w:rsidR="00CB565C" w:rsidRPr="00A476DE" w:rsidRDefault="00CB565C" w:rsidP="00CB565C">
      <w:pPr>
        <w:jc w:val="both"/>
      </w:pPr>
    </w:p>
    <w:p w:rsidR="00CB565C" w:rsidRPr="00A476DE" w:rsidRDefault="00CB565C" w:rsidP="00CB565C"/>
    <w:p w:rsidR="00CB565C" w:rsidRPr="00A476DE" w:rsidRDefault="00CB565C" w:rsidP="00CB565C"/>
    <w:p w:rsidR="00CB565C" w:rsidRPr="00A476DE" w:rsidRDefault="00CB565C" w:rsidP="00CB565C"/>
    <w:p w:rsidR="00CB565C" w:rsidRPr="00A476DE" w:rsidRDefault="00CB565C" w:rsidP="00CB565C"/>
    <w:p w:rsidR="00CB565C" w:rsidRPr="00A476DE" w:rsidRDefault="00CB565C" w:rsidP="00CB565C"/>
    <w:p w:rsidR="00CB565C" w:rsidRPr="00A476DE" w:rsidRDefault="00CB565C" w:rsidP="00CB565C"/>
    <w:p w:rsidR="00CB565C" w:rsidRPr="00A476DE" w:rsidRDefault="00CB565C" w:rsidP="00CB565C"/>
    <w:p w:rsidR="00CB565C" w:rsidRPr="00A476DE" w:rsidRDefault="00CB565C" w:rsidP="00CB565C"/>
    <w:p w:rsidR="00CB565C" w:rsidRPr="00A476DE" w:rsidRDefault="00CB565C" w:rsidP="00CB565C"/>
    <w:p w:rsidR="00CB565C" w:rsidRPr="00A476DE" w:rsidRDefault="00CB565C" w:rsidP="00CB565C"/>
    <w:p w:rsidR="00CB565C" w:rsidRPr="00A476DE" w:rsidRDefault="00CB565C" w:rsidP="00CB565C">
      <w:pPr>
        <w:jc w:val="right"/>
      </w:pPr>
      <w:r w:rsidRPr="00A476DE">
        <w:t>...............................................................</w:t>
      </w:r>
    </w:p>
    <w:p w:rsidR="00CB565C" w:rsidRPr="00A476DE" w:rsidRDefault="00CB565C" w:rsidP="00CB565C">
      <w:pPr>
        <w:pStyle w:val="Stopka"/>
      </w:pPr>
      <w:r w:rsidRPr="00A476DE">
        <w:t xml:space="preserve">                                                                                         /Pieczęć i podpis upoważnionego</w:t>
      </w:r>
    </w:p>
    <w:p w:rsidR="00CB565C" w:rsidRPr="00A476DE" w:rsidRDefault="00CB565C" w:rsidP="00CB565C">
      <w:pPr>
        <w:jc w:val="both"/>
      </w:pPr>
      <w:r w:rsidRPr="00A476DE">
        <w:t xml:space="preserve">                                                                                            przedstawiciela Wykonawcy/</w:t>
      </w:r>
    </w:p>
    <w:p w:rsidR="00CB565C" w:rsidRDefault="00CB565C" w:rsidP="005C6990">
      <w:pPr>
        <w:jc w:val="right"/>
        <w:rPr>
          <w:b/>
        </w:rPr>
      </w:pPr>
    </w:p>
    <w:p w:rsidR="00CB565C" w:rsidRDefault="00CB565C" w:rsidP="005C6990">
      <w:pPr>
        <w:jc w:val="right"/>
        <w:rPr>
          <w:b/>
        </w:rPr>
      </w:pPr>
    </w:p>
    <w:p w:rsidR="00F144C7" w:rsidRDefault="00F144C7" w:rsidP="005C6990">
      <w:pPr>
        <w:jc w:val="right"/>
        <w:rPr>
          <w:b/>
        </w:rPr>
      </w:pPr>
    </w:p>
    <w:p w:rsidR="00F144C7" w:rsidRDefault="00F144C7" w:rsidP="005C6990">
      <w:pPr>
        <w:jc w:val="right"/>
        <w:rPr>
          <w:b/>
        </w:rPr>
      </w:pPr>
    </w:p>
    <w:p w:rsidR="005C6990" w:rsidRPr="00BE6647" w:rsidRDefault="005C6990" w:rsidP="005C6990">
      <w:pPr>
        <w:jc w:val="right"/>
        <w:rPr>
          <w:b/>
        </w:rPr>
      </w:pPr>
      <w:r w:rsidRPr="00BE6647">
        <w:rPr>
          <w:b/>
        </w:rPr>
        <w:t xml:space="preserve">Załącznik nr </w:t>
      </w:r>
      <w:r w:rsidR="00D216BB">
        <w:rPr>
          <w:b/>
        </w:rPr>
        <w:t>3</w:t>
      </w:r>
    </w:p>
    <w:p w:rsidR="005C6990" w:rsidRDefault="005C6990" w:rsidP="005C6990">
      <w:pPr>
        <w:shd w:val="clear" w:color="auto" w:fill="FFFFFF"/>
        <w:spacing w:line="206" w:lineRule="exact"/>
        <w:jc w:val="both"/>
      </w:pPr>
    </w:p>
    <w:tbl>
      <w:tblPr>
        <w:tblW w:w="9660" w:type="dxa"/>
        <w:tblInd w:w="-12" w:type="dxa"/>
        <w:tblBorders>
          <w:top w:val="single" w:sz="4" w:space="0" w:color="4472C4"/>
          <w:bottom w:val="single" w:sz="4" w:space="0" w:color="4472C4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60"/>
      </w:tblGrid>
      <w:tr w:rsidR="005C6990" w:rsidRPr="009F2044" w:rsidTr="00EC79FE">
        <w:trPr>
          <w:trHeight w:val="227"/>
        </w:trPr>
        <w:tc>
          <w:tcPr>
            <w:tcW w:w="9660" w:type="dxa"/>
            <w:tcBorders>
              <w:top w:val="single" w:sz="4" w:space="0" w:color="ED7D31"/>
              <w:bottom w:val="single" w:sz="4" w:space="0" w:color="ED7D31"/>
            </w:tcBorders>
            <w:shd w:val="clear" w:color="auto" w:fill="F2F2F2"/>
          </w:tcPr>
          <w:p w:rsidR="005C6990" w:rsidRPr="00385E38" w:rsidRDefault="005C6990" w:rsidP="00EC79FE">
            <w:pPr>
              <w:spacing w:after="10"/>
              <w:jc w:val="center"/>
              <w:rPr>
                <w:b/>
                <w:color w:val="2E74B5"/>
                <w:sz w:val="22"/>
                <w:szCs w:val="22"/>
              </w:rPr>
            </w:pPr>
            <w:r w:rsidRPr="00385E38">
              <w:rPr>
                <w:b/>
                <w:color w:val="2E74B5"/>
                <w:sz w:val="22"/>
                <w:szCs w:val="22"/>
              </w:rPr>
              <w:t>KLAUZULA INFORMACYJNA</w:t>
            </w:r>
          </w:p>
          <w:p w:rsidR="005C6990" w:rsidRPr="00385E38" w:rsidRDefault="005C6990" w:rsidP="00EC79FE">
            <w:pPr>
              <w:spacing w:after="10"/>
              <w:jc w:val="center"/>
              <w:rPr>
                <w:b/>
                <w:color w:val="2E74B5"/>
                <w:sz w:val="22"/>
                <w:szCs w:val="22"/>
              </w:rPr>
            </w:pPr>
            <w:r w:rsidRPr="00385E38">
              <w:rPr>
                <w:b/>
                <w:color w:val="2E74B5"/>
                <w:sz w:val="22"/>
                <w:szCs w:val="22"/>
              </w:rPr>
              <w:t xml:space="preserve">DOTYCZĄCA PRZETWARZANIA DANYCH OSOBOWYCH PRZEZ </w:t>
            </w:r>
          </w:p>
          <w:p w:rsidR="005C6990" w:rsidRPr="009F2044" w:rsidRDefault="005C6990" w:rsidP="00EC79FE">
            <w:pPr>
              <w:spacing w:after="10"/>
              <w:jc w:val="center"/>
            </w:pPr>
            <w:r w:rsidRPr="00385E38">
              <w:rPr>
                <w:b/>
                <w:color w:val="2E74B5"/>
                <w:sz w:val="22"/>
                <w:szCs w:val="22"/>
              </w:rPr>
              <w:t xml:space="preserve">PODLASKI ODDZIAŁ WOJEWÓDZKI NARODOWEGO FUNDUSZU ZDROWIA </w:t>
            </w:r>
            <w:r w:rsidRPr="00385E38">
              <w:rPr>
                <w:b/>
                <w:color w:val="2E74B5"/>
                <w:sz w:val="22"/>
                <w:szCs w:val="22"/>
              </w:rPr>
              <w:br/>
              <w:t>DLA OFERENTÓW</w:t>
            </w:r>
          </w:p>
        </w:tc>
      </w:tr>
    </w:tbl>
    <w:p w:rsidR="005C6990" w:rsidRPr="009F2044" w:rsidRDefault="005C6990" w:rsidP="005C6990">
      <w:pPr>
        <w:mirrorIndents/>
        <w:jc w:val="both"/>
      </w:pPr>
    </w:p>
    <w:tbl>
      <w:tblPr>
        <w:tblW w:w="9660" w:type="dxa"/>
        <w:tblInd w:w="-12" w:type="dxa"/>
        <w:tblBorders>
          <w:top w:val="single" w:sz="4" w:space="0" w:color="4472C4"/>
          <w:bottom w:val="single" w:sz="4" w:space="0" w:color="4472C4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60"/>
      </w:tblGrid>
      <w:tr w:rsidR="005C6990" w:rsidRPr="00385E38" w:rsidTr="00EC79FE">
        <w:trPr>
          <w:trHeight w:val="315"/>
        </w:trPr>
        <w:tc>
          <w:tcPr>
            <w:tcW w:w="9660" w:type="dxa"/>
          </w:tcPr>
          <w:p w:rsidR="005C6990" w:rsidRPr="001D3ED6" w:rsidRDefault="005C6990" w:rsidP="00EC79FE">
            <w:pPr>
              <w:spacing w:after="10"/>
              <w:jc w:val="both"/>
              <w:rPr>
                <w:sz w:val="22"/>
                <w:szCs w:val="22"/>
              </w:rPr>
            </w:pPr>
            <w:r w:rsidRPr="001D3ED6">
              <w:rPr>
                <w:sz w:val="22"/>
                <w:szCs w:val="22"/>
              </w:rPr>
              <w:t>Zgodnie z art. 13</w:t>
            </w:r>
            <w:r w:rsidRPr="001D3ED6">
              <w:rPr>
                <w:i/>
                <w:sz w:val="22"/>
                <w:szCs w:val="22"/>
              </w:rPr>
              <w:t xml:space="preserve"> </w:t>
            </w:r>
            <w:r w:rsidRPr="001D3ED6">
              <w:rPr>
                <w:rStyle w:val="Uwydatnienie"/>
                <w:sz w:val="22"/>
                <w:szCs w:val="22"/>
              </w:rPr>
              <w:t>Rozporządzenia Parlamentu Europejskiego i Rady (UE) 2016/679 z</w:t>
            </w:r>
            <w:r w:rsidR="00D34B11">
              <w:rPr>
                <w:rStyle w:val="Uwydatnienie"/>
                <w:sz w:val="22"/>
                <w:szCs w:val="22"/>
              </w:rPr>
              <w:t xml:space="preserve"> </w:t>
            </w:r>
            <w:r w:rsidRPr="001D3ED6">
              <w:rPr>
                <w:rStyle w:val="Uwydatnienie"/>
                <w:sz w:val="22"/>
                <w:szCs w:val="22"/>
              </w:rPr>
              <w:t xml:space="preserve">dnia </w:t>
            </w:r>
            <w:r w:rsidRPr="001D3ED6">
              <w:rPr>
                <w:rStyle w:val="Uwydatnienie"/>
                <w:sz w:val="22"/>
                <w:szCs w:val="22"/>
              </w:rPr>
              <w:br/>
              <w:t>27 kwietnia 2016 r. w sprawie ochrony osób fizycznych w związku z przetwarzaniem danych osobowych i w sprawie swobodnego przepływu takich danych oraz uchylenia dyrektywy 95/46/WE</w:t>
            </w:r>
            <w:r w:rsidRPr="001D3ED6">
              <w:rPr>
                <w:i/>
                <w:sz w:val="22"/>
                <w:szCs w:val="22"/>
              </w:rPr>
              <w:t xml:space="preserve"> (</w:t>
            </w:r>
            <w:r w:rsidRPr="001D3ED6">
              <w:rPr>
                <w:sz w:val="22"/>
                <w:szCs w:val="22"/>
              </w:rPr>
              <w:t xml:space="preserve">Ogólne rozporządzenie o ochronie danych), podajemy następujące informacje:    </w:t>
            </w:r>
          </w:p>
          <w:p w:rsidR="005C6990" w:rsidRPr="00385E38" w:rsidRDefault="005C6990" w:rsidP="00EC79FE">
            <w:pPr>
              <w:shd w:val="clear" w:color="auto" w:fill="DEEAF6"/>
              <w:spacing w:after="10"/>
              <w:jc w:val="both"/>
              <w:rPr>
                <w:b/>
                <w:sz w:val="22"/>
                <w:szCs w:val="22"/>
              </w:rPr>
            </w:pPr>
            <w:r w:rsidRPr="00385E38">
              <w:rPr>
                <w:b/>
                <w:sz w:val="22"/>
                <w:szCs w:val="22"/>
              </w:rPr>
              <w:t xml:space="preserve">● ADMINISTRATOREM DANYCH OSOBOWYCH </w:t>
            </w:r>
            <w:r w:rsidRPr="00385E38">
              <w:rPr>
                <w:sz w:val="22"/>
                <w:szCs w:val="22"/>
              </w:rPr>
              <w:t>jest:</w:t>
            </w:r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b/>
                <w:sz w:val="22"/>
                <w:szCs w:val="22"/>
              </w:rPr>
              <w:t>a)</w:t>
            </w:r>
            <w:r w:rsidRPr="00385E38">
              <w:rPr>
                <w:sz w:val="22"/>
                <w:szCs w:val="22"/>
              </w:rPr>
              <w:t xml:space="preserve"> Narodowy Fundusz Zdrowia z siedzibą w Warszawie, reprezentowany przez Prezesa Narodowego Funduszu Zdrowia w zakresie danych osobowych przetwarzanych centralnie,</w:t>
            </w:r>
            <w:r>
              <w:rPr>
                <w:sz w:val="22"/>
                <w:szCs w:val="22"/>
              </w:rPr>
              <w:t xml:space="preserve"> </w:t>
            </w:r>
            <w:r w:rsidRPr="00385E38">
              <w:rPr>
                <w:sz w:val="22"/>
                <w:szCs w:val="22"/>
              </w:rPr>
              <w:t>z którym mogą się Państwo kontaktować w następujący sposób:</w:t>
            </w:r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▪ listownie na adres siedziby administratora: 02-</w:t>
            </w:r>
            <w:r w:rsidR="00A92C5D">
              <w:rPr>
                <w:sz w:val="22"/>
                <w:szCs w:val="22"/>
              </w:rPr>
              <w:t xml:space="preserve">528 </w:t>
            </w:r>
            <w:r w:rsidRPr="00385E38">
              <w:rPr>
                <w:sz w:val="22"/>
                <w:szCs w:val="22"/>
              </w:rPr>
              <w:t xml:space="preserve">Warszawa, ul. </w:t>
            </w:r>
            <w:r w:rsidR="00A92C5D">
              <w:rPr>
                <w:sz w:val="22"/>
                <w:szCs w:val="22"/>
              </w:rPr>
              <w:t>Rakowiecka 26/30</w:t>
            </w:r>
            <w:bookmarkStart w:id="0" w:name="_GoBack"/>
            <w:bookmarkEnd w:id="0"/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 xml:space="preserve">▪ za pomocą platformy </w:t>
            </w:r>
            <w:proofErr w:type="spellStart"/>
            <w:r w:rsidRPr="00385E38">
              <w:rPr>
                <w:sz w:val="22"/>
                <w:szCs w:val="22"/>
              </w:rPr>
              <w:t>ePUAP</w:t>
            </w:r>
            <w:proofErr w:type="spellEnd"/>
            <w:r w:rsidRPr="00385E38">
              <w:rPr>
                <w:sz w:val="22"/>
                <w:szCs w:val="22"/>
              </w:rPr>
              <w:t>: NFZ-Centrala/</w:t>
            </w:r>
            <w:proofErr w:type="spellStart"/>
            <w:r w:rsidRPr="00385E38">
              <w:rPr>
                <w:sz w:val="22"/>
                <w:szCs w:val="22"/>
              </w:rPr>
              <w:t>SkrytkaESP</w:t>
            </w:r>
            <w:proofErr w:type="spellEnd"/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▪ e-mailem: sekretariat.gpf@nfz.gov.pl</w:t>
            </w:r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b/>
                <w:sz w:val="22"/>
                <w:szCs w:val="22"/>
              </w:rPr>
              <w:t>b)</w:t>
            </w:r>
            <w:r w:rsidRPr="00385E38">
              <w:rPr>
                <w:sz w:val="22"/>
                <w:szCs w:val="22"/>
              </w:rPr>
              <w:t xml:space="preserve"> w zakresie danych osobowych przetwarzanych w Podlaskim Oddziale Wojewódzkim Narodowego Funduszu Zdrowia Dyrektor Oddziału, z którym mogą się Państwo kontaktować</w:t>
            </w:r>
            <w:r>
              <w:rPr>
                <w:sz w:val="22"/>
                <w:szCs w:val="22"/>
              </w:rPr>
              <w:t xml:space="preserve"> </w:t>
            </w:r>
            <w:r w:rsidRPr="00385E38">
              <w:rPr>
                <w:sz w:val="22"/>
                <w:szCs w:val="22"/>
              </w:rPr>
              <w:t xml:space="preserve">w następujący sposób: </w:t>
            </w:r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▪ listownie na adres siedziby administratora: 15-042 Białystok, ul. Pałacowa 3</w:t>
            </w:r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 xml:space="preserve">▪ za pomocą platformy </w:t>
            </w:r>
            <w:proofErr w:type="spellStart"/>
            <w:r w:rsidRPr="00385E38">
              <w:rPr>
                <w:sz w:val="22"/>
                <w:szCs w:val="22"/>
              </w:rPr>
              <w:t>ePUAP</w:t>
            </w:r>
            <w:proofErr w:type="spellEnd"/>
            <w:r w:rsidRPr="00385E38">
              <w:rPr>
                <w:sz w:val="22"/>
                <w:szCs w:val="22"/>
              </w:rPr>
              <w:t>: /prud1d099x/</w:t>
            </w:r>
            <w:proofErr w:type="spellStart"/>
            <w:r w:rsidRPr="00385E38">
              <w:rPr>
                <w:sz w:val="22"/>
                <w:szCs w:val="22"/>
              </w:rPr>
              <w:t>SkrytkaESP</w:t>
            </w:r>
            <w:proofErr w:type="spellEnd"/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▪ e-mailem: sekretariat@nfz-bialystok.pl</w:t>
            </w:r>
          </w:p>
          <w:p w:rsidR="005C6990" w:rsidRPr="00385E38" w:rsidRDefault="005C6990" w:rsidP="00EC79FE">
            <w:pPr>
              <w:shd w:val="clear" w:color="auto" w:fill="DEEAF6"/>
              <w:spacing w:after="10"/>
              <w:jc w:val="both"/>
              <w:rPr>
                <w:b/>
                <w:sz w:val="22"/>
                <w:szCs w:val="22"/>
              </w:rPr>
            </w:pPr>
            <w:r w:rsidRPr="00385E38">
              <w:rPr>
                <w:b/>
                <w:sz w:val="22"/>
                <w:szCs w:val="22"/>
              </w:rPr>
              <w:t>● INSPEKTOR OCHRONY DANYCH</w:t>
            </w:r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bCs/>
                <w:sz w:val="22"/>
                <w:szCs w:val="22"/>
              </w:rPr>
              <w:t>Dyrektor Podlaskiego Oddziału Wojewódzkiego NFZ wyznaczył inspektora ochrony danych osobowych do kontaktu z Państwem w sprawach dotyczących przetwarzania danych osobowych</w:t>
            </w:r>
            <w:r w:rsidRPr="00385E38">
              <w:rPr>
                <w:b/>
                <w:sz w:val="22"/>
                <w:szCs w:val="22"/>
              </w:rPr>
              <w:t xml:space="preserve"> </w:t>
            </w:r>
            <w:r w:rsidRPr="00385E38">
              <w:rPr>
                <w:bCs/>
                <w:sz w:val="22"/>
                <w:szCs w:val="22"/>
              </w:rPr>
              <w:t>oraz</w:t>
            </w:r>
            <w:r w:rsidRPr="00385E38">
              <w:rPr>
                <w:b/>
                <w:sz w:val="22"/>
                <w:szCs w:val="22"/>
              </w:rPr>
              <w:t xml:space="preserve"> </w:t>
            </w:r>
            <w:r w:rsidRPr="00385E38">
              <w:rPr>
                <w:bCs/>
                <w:sz w:val="22"/>
                <w:szCs w:val="22"/>
              </w:rPr>
              <w:t>realizacji praw związanych z przetwarzaniem danych z którym mogą się Państwo kontaktować w następujący sposób:</w:t>
            </w:r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▪ listownie na adres siedziby administratora: 15-042 Białystok, ul. Pałacowa 3</w:t>
            </w:r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▪ e-mailem: iod@nfz-bialystok.pl </w:t>
            </w:r>
          </w:p>
          <w:p w:rsidR="005C6990" w:rsidRPr="00385E38" w:rsidRDefault="005C6990" w:rsidP="00EC79FE">
            <w:pPr>
              <w:shd w:val="clear" w:color="auto" w:fill="DEEAF6"/>
              <w:spacing w:after="10"/>
              <w:jc w:val="both"/>
              <w:rPr>
                <w:b/>
                <w:sz w:val="22"/>
                <w:szCs w:val="22"/>
              </w:rPr>
            </w:pPr>
            <w:r w:rsidRPr="00385E38">
              <w:rPr>
                <w:b/>
                <w:sz w:val="22"/>
                <w:szCs w:val="22"/>
              </w:rPr>
              <w:t>● CEL I PODSTAWY PRZETWARZANIA</w:t>
            </w:r>
          </w:p>
          <w:p w:rsidR="005C6990" w:rsidRPr="00385E38" w:rsidRDefault="005C6990" w:rsidP="00EC79FE">
            <w:pPr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Państwa dane osobowe przetwarzane będą na podstawie art. 6 ust. 1 lit. c RODO w celu związanym z postępowaniem o udzielenie (</w:t>
            </w:r>
            <w:r w:rsidRPr="00385E38">
              <w:rPr>
                <w:color w:val="000000"/>
                <w:spacing w:val="-4"/>
                <w:sz w:val="22"/>
                <w:szCs w:val="22"/>
              </w:rPr>
              <w:t xml:space="preserve">na podstawie art. 4 pkt. 8) ustawy z dnia 29 stycznia </w:t>
            </w:r>
            <w:r w:rsidRPr="00385E38">
              <w:rPr>
                <w:color w:val="000000"/>
                <w:spacing w:val="-5"/>
                <w:sz w:val="22"/>
                <w:szCs w:val="22"/>
              </w:rPr>
              <w:t xml:space="preserve">2004 r. Prawo zamówień publicznych) </w:t>
            </w:r>
            <w:r w:rsidRPr="00385E38">
              <w:rPr>
                <w:sz w:val="22"/>
                <w:szCs w:val="22"/>
              </w:rPr>
              <w:t>zamówienia publicznego na utrzymanie czystości w pomieszczeniach Podlaskiego Oddziału Wojewódzkiego NFZ w siedzibie w Białymstoku wraz z terenem wokół budynku, w Delegaturze Podlaskiego Oddziału Wojewódzkiego NFZ w Łomży i Delegaturze Podlaskiego Oddziału Wojewódzkiego NFZ w Suwałkach.</w:t>
            </w:r>
          </w:p>
          <w:p w:rsidR="005C6990" w:rsidRPr="00385E38" w:rsidRDefault="005C6990" w:rsidP="00EC79FE">
            <w:pPr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 xml:space="preserve">Podstawą prawną przetwarzania Państwa danych jest w szczególności: </w:t>
            </w:r>
          </w:p>
          <w:p w:rsidR="005C6990" w:rsidRPr="00385E38" w:rsidRDefault="005C6990" w:rsidP="00EC79FE">
            <w:pPr>
              <w:spacing w:after="10"/>
              <w:jc w:val="both"/>
              <w:rPr>
                <w:i/>
                <w:sz w:val="22"/>
                <w:szCs w:val="22"/>
              </w:rPr>
            </w:pPr>
            <w:r w:rsidRPr="00385E38">
              <w:rPr>
                <w:i/>
                <w:sz w:val="22"/>
                <w:szCs w:val="22"/>
              </w:rPr>
              <w:t xml:space="preserve">▪ </w:t>
            </w:r>
            <w:r w:rsidRPr="001D3ED6">
              <w:rPr>
                <w:rStyle w:val="Uwydatnienie"/>
                <w:sz w:val="22"/>
                <w:szCs w:val="22"/>
              </w:rPr>
              <w:t>Rozporządzenie Parlamentu Europejskiego i Rady (UE) 2016/679 z dnia 27 kwietnia 2016 r. w sprawie ochrony osób fizycznych w związku z przetwarzaniem danych osobowych i w sprawie swobodnego przepływu takich danych oraz uchylenia dyrektywy 95/46/WE, w tym</w:t>
            </w:r>
            <w:r w:rsidRPr="001D3ED6">
              <w:rPr>
                <w:i/>
                <w:sz w:val="22"/>
                <w:szCs w:val="22"/>
              </w:rPr>
              <w:t xml:space="preserve"> </w:t>
            </w:r>
            <w:r w:rsidRPr="00385E38">
              <w:rPr>
                <w:sz w:val="22"/>
                <w:szCs w:val="22"/>
              </w:rPr>
              <w:t>art. 6 ust. 1 lit c);</w:t>
            </w:r>
          </w:p>
          <w:p w:rsidR="005C6990" w:rsidRPr="00385E38" w:rsidRDefault="005C6990" w:rsidP="00EC79FE">
            <w:pPr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 xml:space="preserve">▪ ustawa z dnia 10 maja 2018 r. o ochronie danych osobowych; </w:t>
            </w:r>
          </w:p>
          <w:p w:rsidR="005C6990" w:rsidRPr="00385E38" w:rsidRDefault="005C6990" w:rsidP="00EC79FE">
            <w:pPr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▪ ustawa z dnia 27 sierpnia 2004 r. o świadczeniach opieki zdrowotnej finansowanych ze środków publicznych;</w:t>
            </w:r>
          </w:p>
          <w:p w:rsidR="005C6990" w:rsidRPr="00385E38" w:rsidRDefault="005C6990" w:rsidP="00EC79FE">
            <w:pPr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▪ ustawa z dnia 29 stycznia 2004 r. – Prawo zamówień publicznych;</w:t>
            </w:r>
          </w:p>
          <w:p w:rsidR="005C6990" w:rsidRPr="00385E38" w:rsidRDefault="005C6990" w:rsidP="00EC79FE">
            <w:pPr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▪ ustawa z dnia 23 kwietnia 1964 r. - Kodeks cywilny;</w:t>
            </w:r>
          </w:p>
          <w:p w:rsidR="005C6990" w:rsidRPr="00385E38" w:rsidRDefault="005C6990" w:rsidP="00EC79FE">
            <w:pPr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▪ ustawa z dnia 27 sierpnia 2009 r. o finansach publicznych;</w:t>
            </w:r>
          </w:p>
          <w:p w:rsidR="005C6990" w:rsidRPr="00385E38" w:rsidRDefault="005C6990" w:rsidP="00EC79FE">
            <w:pPr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▪ ustawa z dnia 29 września 1994 r. o rachunkowości;</w:t>
            </w:r>
          </w:p>
          <w:p w:rsidR="005C6990" w:rsidRPr="00385E38" w:rsidRDefault="005C6990" w:rsidP="00EC79FE">
            <w:pPr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▪ ustawa z dnia 6 września 2001 r. o dostępie do informacji publicznej;</w:t>
            </w:r>
          </w:p>
          <w:p w:rsidR="005C6990" w:rsidRPr="00385E38" w:rsidRDefault="005C6990" w:rsidP="00EC79FE">
            <w:pPr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▪ ustawa z dnia 14 lipca 1983 r. o narodowym zasobie archiwalnym i archiwach.</w:t>
            </w:r>
          </w:p>
          <w:p w:rsidR="005C6990" w:rsidRPr="00385E38" w:rsidRDefault="005C6990" w:rsidP="00EC79FE">
            <w:pPr>
              <w:shd w:val="clear" w:color="auto" w:fill="DEEAF6"/>
              <w:spacing w:after="10"/>
              <w:jc w:val="both"/>
              <w:rPr>
                <w:b/>
                <w:sz w:val="22"/>
                <w:szCs w:val="22"/>
              </w:rPr>
            </w:pPr>
            <w:r w:rsidRPr="00385E38">
              <w:rPr>
                <w:b/>
                <w:sz w:val="22"/>
                <w:szCs w:val="22"/>
              </w:rPr>
              <w:t>● ODBIORCY DANYCH OSOBOWYCH</w:t>
            </w:r>
          </w:p>
          <w:p w:rsidR="005C6990" w:rsidRPr="00385E38" w:rsidRDefault="005C6990" w:rsidP="00EC79FE">
            <w:pPr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Odbiorcą Państwa danych osobowych mogą być osoby lub podmioty posiadające upoważnienie do pozyskiwania danych osobowych na postawie przepisów prawa powszechnie obowiązującego (w tym na podstawie ustawy z dnia 6 września 2001 r. o dostępie do informacji publicznej oraz ustawy z dnia 27 sierpnia 2004 r. o świadczeniach opieki zdrowotnej finansowanych ze środków publicznych). Dane osobowe mogą zostać przekazane podmiotom, z którymi administrator danych osobowych zawarł umowę powierzenia przetwarzania danych osobowych. Państwa dane osobowe mogą być również przekazywane do państwa trzeciego na podstawie obowiązujących przepisów prawa powszechnie obowiązującego.</w:t>
            </w:r>
          </w:p>
          <w:p w:rsidR="005C6990" w:rsidRPr="00385E38" w:rsidRDefault="005C6990" w:rsidP="00EC79FE">
            <w:pPr>
              <w:shd w:val="clear" w:color="auto" w:fill="DEEAF6"/>
              <w:spacing w:after="10"/>
              <w:jc w:val="both"/>
              <w:rPr>
                <w:b/>
                <w:sz w:val="22"/>
                <w:szCs w:val="22"/>
              </w:rPr>
            </w:pPr>
            <w:r w:rsidRPr="00385E38">
              <w:rPr>
                <w:b/>
                <w:sz w:val="22"/>
                <w:szCs w:val="22"/>
              </w:rPr>
              <w:t xml:space="preserve">● </w:t>
            </w:r>
            <w:r w:rsidRPr="00385E38">
              <w:rPr>
                <w:b/>
                <w:bCs/>
                <w:sz w:val="22"/>
                <w:szCs w:val="22"/>
              </w:rPr>
              <w:t>OKRES PRZECHOWYWANIA DANYCH</w:t>
            </w:r>
          </w:p>
          <w:p w:rsidR="005C6990" w:rsidRPr="00385E38" w:rsidRDefault="005C6990" w:rsidP="00EC79FE">
            <w:pPr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Państwa dane osobowe będą przechowywane przez okres niezbędny na potrzeby realizacji ustawowych zadań Narodowego Funduszu Zdrowia, obrony roszczeń oraz zadań wynikających z ustaw szczególnych, w tym ustawy z dnia 14 lipca 1983 r. o narodowym zasobie archiwalnym i archiwach.</w:t>
            </w:r>
          </w:p>
          <w:p w:rsidR="005C6990" w:rsidRPr="00385E38" w:rsidRDefault="005C6990" w:rsidP="00EC79FE">
            <w:pPr>
              <w:shd w:val="clear" w:color="auto" w:fill="DEEAF6"/>
              <w:spacing w:after="10"/>
              <w:jc w:val="both"/>
              <w:rPr>
                <w:b/>
                <w:sz w:val="22"/>
                <w:szCs w:val="22"/>
              </w:rPr>
            </w:pPr>
            <w:r w:rsidRPr="00385E38">
              <w:rPr>
                <w:b/>
                <w:sz w:val="22"/>
                <w:szCs w:val="22"/>
              </w:rPr>
              <w:t>● PRAWA OSÓB, KTÓRYCH DANE DOTYCZĄ</w:t>
            </w:r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W odniesieniu do danych przetwarzanych we wskazanym celu, Wnioskodawcy przysługuje:</w:t>
            </w:r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 xml:space="preserve">▪ prawo dostępu do treści swoich danych;  </w:t>
            </w:r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▪ prawo sprostowania danych;</w:t>
            </w:r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▪ ograniczenia przetworzenia</w:t>
            </w:r>
            <w:r w:rsidRPr="00385E38">
              <w:rPr>
                <w:color w:val="000000"/>
                <w:sz w:val="22"/>
                <w:szCs w:val="22"/>
              </w:rPr>
              <w:t>;</w:t>
            </w:r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▪ prawo do wniesienia skargi do Prezesa Urzędu Ochrony Danych Osobowych.</w:t>
            </w:r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Każde z w/w żądań zostanie rozpatrzone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      </w:r>
          </w:p>
          <w:p w:rsidR="005C6990" w:rsidRPr="00385E38" w:rsidRDefault="005C6990" w:rsidP="00EC79FE">
            <w:pPr>
              <w:shd w:val="clear" w:color="auto" w:fill="DEEAF6"/>
              <w:spacing w:after="10"/>
              <w:jc w:val="both"/>
              <w:rPr>
                <w:b/>
                <w:sz w:val="22"/>
                <w:szCs w:val="22"/>
              </w:rPr>
            </w:pPr>
            <w:r w:rsidRPr="00385E38">
              <w:rPr>
                <w:b/>
                <w:sz w:val="22"/>
                <w:szCs w:val="22"/>
              </w:rPr>
              <w:t xml:space="preserve">● </w:t>
            </w:r>
            <w:r w:rsidRPr="00385E38">
              <w:rPr>
                <w:b/>
                <w:bCs/>
                <w:sz w:val="22"/>
                <w:szCs w:val="22"/>
              </w:rPr>
              <w:t>INFORMACJA O WYMOGU PODANIA DANYCH</w:t>
            </w:r>
          </w:p>
          <w:p w:rsidR="005C6990" w:rsidRPr="00385E38" w:rsidRDefault="005C6990" w:rsidP="00EC79FE">
            <w:pPr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Podanie przez Państwa danych osobowych jest dobrowolne, ale może wynikać z przepisów prawa powszechnie obowiązującego, a ich nie podanie uniemożliwi rozpatrzenie oferty. Złożenie oferty jest dobrowolne.</w:t>
            </w:r>
          </w:p>
          <w:p w:rsidR="005C6990" w:rsidRPr="00385E38" w:rsidRDefault="005C6990" w:rsidP="00EC79FE">
            <w:pPr>
              <w:shd w:val="clear" w:color="auto" w:fill="DEEAF6"/>
              <w:spacing w:after="10"/>
              <w:jc w:val="both"/>
              <w:rPr>
                <w:b/>
                <w:sz w:val="22"/>
                <w:szCs w:val="22"/>
              </w:rPr>
            </w:pPr>
            <w:r w:rsidRPr="00385E38">
              <w:rPr>
                <w:b/>
                <w:sz w:val="22"/>
                <w:szCs w:val="22"/>
                <w:shd w:val="clear" w:color="auto" w:fill="DEEAF6"/>
              </w:rPr>
              <w:t>●</w:t>
            </w:r>
            <w:r w:rsidRPr="00385E38">
              <w:rPr>
                <w:sz w:val="22"/>
                <w:szCs w:val="22"/>
              </w:rPr>
              <w:t xml:space="preserve"> </w:t>
            </w:r>
            <w:r w:rsidRPr="00385E38">
              <w:rPr>
                <w:b/>
                <w:bCs/>
                <w:sz w:val="22"/>
                <w:szCs w:val="22"/>
              </w:rPr>
              <w:t xml:space="preserve">INFORMACJA W ZAKRESIE ZAUTOMATYZOWANEGO PODEJMOWANIA DECYZJI ORAZ PROFILOWANIA      </w:t>
            </w:r>
          </w:p>
          <w:p w:rsidR="005C6990" w:rsidRPr="00385E38" w:rsidRDefault="005C6990" w:rsidP="00EC79FE">
            <w:pPr>
              <w:shd w:val="clear" w:color="auto" w:fill="FFFFFF"/>
              <w:spacing w:after="10"/>
              <w:jc w:val="both"/>
              <w:rPr>
                <w:sz w:val="22"/>
                <w:szCs w:val="22"/>
              </w:rPr>
            </w:pPr>
            <w:r w:rsidRPr="00385E38">
              <w:rPr>
                <w:sz w:val="22"/>
                <w:szCs w:val="22"/>
              </w:rPr>
              <w:t>Państwa dane nie posłużą do zautomatyzowanego podejmowania decyzji jak również profilowania.</w:t>
            </w:r>
          </w:p>
        </w:tc>
      </w:tr>
    </w:tbl>
    <w:p w:rsidR="005C6990" w:rsidRPr="0032274F" w:rsidRDefault="005C6990" w:rsidP="005C6990">
      <w:pPr>
        <w:spacing w:after="10"/>
        <w:jc w:val="both"/>
        <w:rPr>
          <w:rFonts w:ascii="Arial" w:hAnsi="Arial" w:cs="Arial"/>
          <w:sz w:val="22"/>
          <w:szCs w:val="22"/>
        </w:rPr>
      </w:pPr>
    </w:p>
    <w:p w:rsidR="005C6990" w:rsidRDefault="005C6990" w:rsidP="005C6990">
      <w:pPr>
        <w:rPr>
          <w:sz w:val="20"/>
          <w:szCs w:val="20"/>
        </w:rPr>
      </w:pPr>
    </w:p>
    <w:p w:rsidR="005C6990" w:rsidRDefault="005C6990" w:rsidP="005C6990">
      <w:pPr>
        <w:ind w:left="4500"/>
        <w:jc w:val="center"/>
        <w:rPr>
          <w:sz w:val="20"/>
          <w:szCs w:val="20"/>
        </w:rPr>
      </w:pPr>
    </w:p>
    <w:p w:rsidR="005C6990" w:rsidRDefault="005C6990" w:rsidP="005C6990">
      <w:pPr>
        <w:ind w:left="4500"/>
        <w:jc w:val="center"/>
        <w:rPr>
          <w:sz w:val="20"/>
          <w:szCs w:val="20"/>
        </w:rPr>
      </w:pPr>
    </w:p>
    <w:p w:rsidR="005C6990" w:rsidRDefault="005C6990" w:rsidP="005C6990">
      <w:pPr>
        <w:ind w:left="4500"/>
        <w:jc w:val="center"/>
        <w:rPr>
          <w:sz w:val="20"/>
          <w:szCs w:val="20"/>
        </w:rPr>
      </w:pPr>
    </w:p>
    <w:p w:rsidR="005C6990" w:rsidRDefault="005C6990" w:rsidP="005C6990">
      <w:pPr>
        <w:ind w:left="4500"/>
        <w:jc w:val="center"/>
        <w:rPr>
          <w:sz w:val="20"/>
          <w:szCs w:val="20"/>
        </w:rPr>
      </w:pPr>
    </w:p>
    <w:p w:rsidR="005C6990" w:rsidRDefault="005C6990" w:rsidP="005C6990">
      <w:pPr>
        <w:ind w:left="4500"/>
        <w:jc w:val="center"/>
        <w:rPr>
          <w:sz w:val="20"/>
          <w:szCs w:val="20"/>
        </w:rPr>
      </w:pPr>
    </w:p>
    <w:p w:rsidR="005C6990" w:rsidRPr="00027DF0" w:rsidRDefault="005C6990" w:rsidP="005C6990">
      <w:pPr>
        <w:ind w:left="4500"/>
        <w:jc w:val="center"/>
        <w:rPr>
          <w:spacing w:val="-10"/>
          <w:sz w:val="20"/>
          <w:szCs w:val="20"/>
        </w:rPr>
      </w:pPr>
      <w:r w:rsidRPr="00027DF0">
        <w:rPr>
          <w:sz w:val="20"/>
          <w:szCs w:val="20"/>
        </w:rPr>
        <w:t xml:space="preserve">                                                                              </w:t>
      </w:r>
    </w:p>
    <w:p w:rsidR="005C6990" w:rsidRPr="00027DF0" w:rsidRDefault="005C6990" w:rsidP="005C6990">
      <w:r w:rsidRPr="00027DF0">
        <w:t xml:space="preserve">                                                                                                 </w:t>
      </w:r>
    </w:p>
    <w:p w:rsidR="00C55BD8" w:rsidRDefault="00C55BD8" w:rsidP="00C55BD8">
      <w:pPr>
        <w:jc w:val="center"/>
        <w:rPr>
          <w:b/>
        </w:rPr>
      </w:pPr>
    </w:p>
    <w:p w:rsidR="005C6990" w:rsidRDefault="005C6990" w:rsidP="00C55BD8">
      <w:pPr>
        <w:jc w:val="center"/>
        <w:rPr>
          <w:b/>
        </w:rPr>
      </w:pPr>
    </w:p>
    <w:p w:rsidR="005C6990" w:rsidRDefault="005C6990" w:rsidP="00C55BD8">
      <w:pPr>
        <w:jc w:val="center"/>
        <w:rPr>
          <w:b/>
        </w:rPr>
      </w:pPr>
    </w:p>
    <w:p w:rsidR="005C6990" w:rsidRDefault="005C6990" w:rsidP="00C55BD8">
      <w:pPr>
        <w:jc w:val="center"/>
        <w:rPr>
          <w:b/>
        </w:rPr>
      </w:pPr>
    </w:p>
    <w:p w:rsidR="005C6990" w:rsidRDefault="005C6990" w:rsidP="00C55BD8">
      <w:pPr>
        <w:jc w:val="center"/>
        <w:rPr>
          <w:b/>
        </w:rPr>
      </w:pPr>
    </w:p>
    <w:p w:rsidR="005C6990" w:rsidRDefault="005C6990" w:rsidP="00C55BD8">
      <w:pPr>
        <w:jc w:val="center"/>
        <w:rPr>
          <w:b/>
        </w:rPr>
      </w:pPr>
    </w:p>
    <w:p w:rsidR="005C6990" w:rsidRDefault="005C6990" w:rsidP="00C55BD8">
      <w:pPr>
        <w:jc w:val="center"/>
        <w:rPr>
          <w:b/>
        </w:rPr>
      </w:pPr>
    </w:p>
    <w:p w:rsidR="005C6990" w:rsidRDefault="005C6990" w:rsidP="00C55BD8">
      <w:pPr>
        <w:jc w:val="center"/>
        <w:rPr>
          <w:b/>
        </w:rPr>
      </w:pPr>
    </w:p>
    <w:p w:rsidR="005C6990" w:rsidRDefault="005C6990" w:rsidP="00C55BD8">
      <w:pPr>
        <w:jc w:val="center"/>
        <w:rPr>
          <w:b/>
        </w:rPr>
      </w:pPr>
    </w:p>
    <w:p w:rsidR="005C6990" w:rsidRDefault="005C6990" w:rsidP="00C55BD8">
      <w:pPr>
        <w:jc w:val="center"/>
        <w:rPr>
          <w:b/>
        </w:rPr>
      </w:pPr>
    </w:p>
    <w:p w:rsidR="005C6990" w:rsidRDefault="005C6990" w:rsidP="00C55BD8">
      <w:pPr>
        <w:jc w:val="center"/>
        <w:rPr>
          <w:b/>
        </w:rPr>
      </w:pPr>
    </w:p>
    <w:p w:rsidR="005C6990" w:rsidRDefault="005C6990" w:rsidP="00C55BD8">
      <w:pPr>
        <w:jc w:val="center"/>
        <w:rPr>
          <w:b/>
        </w:rPr>
      </w:pPr>
    </w:p>
    <w:p w:rsidR="005C6990" w:rsidRDefault="005C6990" w:rsidP="00C55BD8">
      <w:pPr>
        <w:jc w:val="center"/>
        <w:rPr>
          <w:b/>
        </w:rPr>
      </w:pPr>
    </w:p>
    <w:p w:rsidR="005C6990" w:rsidRDefault="005C6990" w:rsidP="00C55BD8">
      <w:pPr>
        <w:jc w:val="center"/>
        <w:rPr>
          <w:b/>
        </w:rPr>
      </w:pPr>
    </w:p>
    <w:p w:rsidR="005C6990" w:rsidRDefault="005C6990" w:rsidP="00C55BD8">
      <w:pPr>
        <w:jc w:val="center"/>
        <w:rPr>
          <w:b/>
        </w:rPr>
      </w:pPr>
    </w:p>
    <w:p w:rsidR="005C6990" w:rsidRDefault="005C6990" w:rsidP="00C55BD8">
      <w:pPr>
        <w:jc w:val="center"/>
        <w:rPr>
          <w:b/>
        </w:rPr>
      </w:pPr>
    </w:p>
    <w:p w:rsidR="00F144C7" w:rsidRDefault="00F144C7" w:rsidP="00C55BD8">
      <w:pPr>
        <w:jc w:val="center"/>
        <w:rPr>
          <w:b/>
        </w:rPr>
      </w:pPr>
    </w:p>
    <w:p w:rsidR="00F144C7" w:rsidRDefault="00F144C7" w:rsidP="00C55BD8">
      <w:pPr>
        <w:jc w:val="center"/>
        <w:rPr>
          <w:b/>
        </w:rPr>
      </w:pPr>
    </w:p>
    <w:p w:rsidR="00313BEB" w:rsidRDefault="00313BEB" w:rsidP="00C55BD8">
      <w:pPr>
        <w:jc w:val="center"/>
        <w:rPr>
          <w:b/>
        </w:rPr>
      </w:pPr>
    </w:p>
    <w:sectPr w:rsidR="00313BEB" w:rsidSect="000F0723">
      <w:headerReference w:type="first" r:id="rId8"/>
      <w:footerReference w:type="first" r:id="rId9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515F" w:rsidRDefault="0065515F" w:rsidP="00AE3171">
      <w:pPr>
        <w:pStyle w:val="Stopka"/>
      </w:pPr>
      <w:r>
        <w:separator/>
      </w:r>
    </w:p>
  </w:endnote>
  <w:endnote w:type="continuationSeparator" w:id="0">
    <w:p w:rsidR="0065515F" w:rsidRDefault="0065515F" w:rsidP="00AE3171">
      <w:pPr>
        <w:pStyle w:val="Stopka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2" w:rightFromText="142" w:vertAnchor="page" w:horzAnchor="page" w:tblpYSpec="bottom"/>
      <w:tblW w:w="11907" w:type="dxa"/>
      <w:tblBorders>
        <w:top w:val="dotted" w:sz="4" w:space="0" w:color="FFFFFF"/>
        <w:left w:val="dotted" w:sz="4" w:space="0" w:color="FFFFFF"/>
        <w:bottom w:val="dotted" w:sz="4" w:space="0" w:color="FFFFFF"/>
        <w:right w:val="dotted" w:sz="4" w:space="0" w:color="FFFFFF"/>
        <w:insideH w:val="dotted" w:sz="4" w:space="0" w:color="FFFFFF"/>
        <w:insideV w:val="dotted" w:sz="4" w:space="0" w:color="FFFFFF"/>
      </w:tblBorders>
      <w:tblLook w:val="01E0" w:firstRow="1" w:lastRow="1" w:firstColumn="1" w:lastColumn="1" w:noHBand="0" w:noVBand="0"/>
    </w:tblPr>
    <w:tblGrid>
      <w:gridCol w:w="11907"/>
    </w:tblGrid>
    <w:tr w:rsidR="009604D4" w:rsidTr="000C1D0D">
      <w:trPr>
        <w:trHeight w:val="2495"/>
      </w:trPr>
      <w:tc>
        <w:tcPr>
          <w:tcW w:w="11907" w:type="dxa"/>
        </w:tcPr>
        <w:p w:rsidR="009604D4" w:rsidRDefault="009604D4" w:rsidP="000C1D0D">
          <w:pPr>
            <w:pStyle w:val="Stopka"/>
          </w:pPr>
        </w:p>
      </w:tc>
    </w:tr>
  </w:tbl>
  <w:p w:rsidR="009604D4" w:rsidRDefault="009604D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515F" w:rsidRDefault="0065515F" w:rsidP="00AE3171">
      <w:pPr>
        <w:pStyle w:val="Stopka"/>
      </w:pPr>
      <w:r>
        <w:separator/>
      </w:r>
    </w:p>
  </w:footnote>
  <w:footnote w:type="continuationSeparator" w:id="0">
    <w:p w:rsidR="0065515F" w:rsidRDefault="0065515F" w:rsidP="00AE3171">
      <w:pPr>
        <w:pStyle w:val="Stopka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04D4" w:rsidRDefault="009604D4" w:rsidP="009B0FD6">
    <w:pPr>
      <w:pStyle w:val="Nagwek"/>
    </w:pPr>
  </w:p>
  <w:p w:rsidR="009604D4" w:rsidRDefault="009604D4" w:rsidP="009B0FD6">
    <w:pPr>
      <w:pStyle w:val="Nagwek"/>
    </w:pPr>
  </w:p>
  <w:p w:rsidR="009604D4" w:rsidRDefault="009604D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A35EC"/>
    <w:multiLevelType w:val="hybridMultilevel"/>
    <w:tmpl w:val="E624AF44"/>
    <w:lvl w:ilvl="0" w:tplc="594ADADE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EA00C8"/>
    <w:multiLevelType w:val="hybridMultilevel"/>
    <w:tmpl w:val="750CB224"/>
    <w:lvl w:ilvl="0" w:tplc="9B56C6F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6A650B"/>
    <w:multiLevelType w:val="multilevel"/>
    <w:tmpl w:val="261C7B48"/>
    <w:name w:val="WW8Num93"/>
    <w:lvl w:ilvl="0">
      <w:start w:val="5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cs="Times New Roman" w:hint="default"/>
        <w:b w:val="0"/>
        <w:i w:val="0"/>
        <w:color w:val="auto"/>
        <w:sz w:val="24"/>
        <w:szCs w:val="24"/>
      </w:rPr>
    </w:lvl>
    <w:lvl w:ilvl="1">
      <w:start w:val="5"/>
      <w:numFmt w:val="decimal"/>
      <w:lvlText w:val="%2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  <w:i w:val="0"/>
        <w:color w:val="auto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  <w:i w:val="0"/>
        <w:color w:val="auto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  <w:i w:val="0"/>
        <w:color w:val="auto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  <w:i w:val="0"/>
        <w:color w:val="auto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i w:val="0"/>
        <w:color w:val="auto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  <w:i w:val="0"/>
        <w:color w:val="auto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  <w:i w:val="0"/>
        <w:color w:val="auto"/>
        <w:sz w:val="24"/>
        <w:szCs w:val="24"/>
      </w:rPr>
    </w:lvl>
  </w:abstractNum>
  <w:abstractNum w:abstractNumId="3" w15:restartNumberingAfterBreak="0">
    <w:nsid w:val="09302861"/>
    <w:multiLevelType w:val="hybridMultilevel"/>
    <w:tmpl w:val="8AF8B6CA"/>
    <w:lvl w:ilvl="0" w:tplc="DFE6372A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100A0"/>
    <w:multiLevelType w:val="hybridMultilevel"/>
    <w:tmpl w:val="66B6E320"/>
    <w:lvl w:ilvl="0" w:tplc="EA44DF74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0E3819"/>
    <w:multiLevelType w:val="hybridMultilevel"/>
    <w:tmpl w:val="267CD19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9CD0241"/>
    <w:multiLevelType w:val="hybridMultilevel"/>
    <w:tmpl w:val="70062F72"/>
    <w:lvl w:ilvl="0" w:tplc="76FABB2C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C64C5F"/>
    <w:multiLevelType w:val="multilevel"/>
    <w:tmpl w:val="48B01BD4"/>
    <w:lvl w:ilvl="0">
      <w:start w:val="15"/>
      <w:numFmt w:val="decimal"/>
      <w:lvlText w:val="%1"/>
      <w:lvlJc w:val="left"/>
      <w:pPr>
        <w:ind w:left="675" w:hanging="675"/>
      </w:pPr>
      <w:rPr>
        <w:rFonts w:hint="default"/>
        <w:i w:val="0"/>
      </w:rPr>
    </w:lvl>
    <w:lvl w:ilvl="1">
      <w:start w:val="450"/>
      <w:numFmt w:val="decimal"/>
      <w:lvlText w:val="%1-%2"/>
      <w:lvlJc w:val="left"/>
      <w:pPr>
        <w:ind w:left="1341" w:hanging="675"/>
      </w:pPr>
      <w:rPr>
        <w:rFonts w:hint="default"/>
        <w:i w:val="0"/>
      </w:rPr>
    </w:lvl>
    <w:lvl w:ilvl="2">
      <w:start w:val="1"/>
      <w:numFmt w:val="decimal"/>
      <w:lvlText w:val="%1-%2.%3"/>
      <w:lvlJc w:val="left"/>
      <w:pPr>
        <w:ind w:left="2052" w:hanging="720"/>
      </w:pPr>
      <w:rPr>
        <w:rFonts w:hint="default"/>
        <w:i w:val="0"/>
      </w:rPr>
    </w:lvl>
    <w:lvl w:ilvl="3">
      <w:start w:val="1"/>
      <w:numFmt w:val="decimal"/>
      <w:lvlText w:val="%1-%2.%3.%4"/>
      <w:lvlJc w:val="left"/>
      <w:pPr>
        <w:ind w:left="2718" w:hanging="720"/>
      </w:pPr>
      <w:rPr>
        <w:rFonts w:hint="default"/>
        <w:i w:val="0"/>
      </w:rPr>
    </w:lvl>
    <w:lvl w:ilvl="4">
      <w:start w:val="1"/>
      <w:numFmt w:val="decimal"/>
      <w:lvlText w:val="%1-%2.%3.%4.%5"/>
      <w:lvlJc w:val="left"/>
      <w:pPr>
        <w:ind w:left="3744" w:hanging="1080"/>
      </w:pPr>
      <w:rPr>
        <w:rFonts w:hint="default"/>
        <w:i w:val="0"/>
      </w:rPr>
    </w:lvl>
    <w:lvl w:ilvl="5">
      <w:start w:val="1"/>
      <w:numFmt w:val="decimal"/>
      <w:lvlText w:val="%1-%2.%3.%4.%5.%6"/>
      <w:lvlJc w:val="left"/>
      <w:pPr>
        <w:ind w:left="4410" w:hanging="1080"/>
      </w:pPr>
      <w:rPr>
        <w:rFonts w:hint="default"/>
        <w:i w:val="0"/>
      </w:rPr>
    </w:lvl>
    <w:lvl w:ilvl="6">
      <w:start w:val="1"/>
      <w:numFmt w:val="decimal"/>
      <w:lvlText w:val="%1-%2.%3.%4.%5.%6.%7"/>
      <w:lvlJc w:val="left"/>
      <w:pPr>
        <w:ind w:left="5436" w:hanging="1440"/>
      </w:pPr>
      <w:rPr>
        <w:rFonts w:hint="default"/>
        <w:i w:val="0"/>
      </w:rPr>
    </w:lvl>
    <w:lvl w:ilvl="7">
      <w:start w:val="1"/>
      <w:numFmt w:val="decimal"/>
      <w:lvlText w:val="%1-%2.%3.%4.%5.%6.%7.%8"/>
      <w:lvlJc w:val="left"/>
      <w:pPr>
        <w:ind w:left="6102" w:hanging="1440"/>
      </w:pPr>
      <w:rPr>
        <w:rFonts w:hint="default"/>
        <w:i w:val="0"/>
      </w:rPr>
    </w:lvl>
    <w:lvl w:ilvl="8">
      <w:start w:val="1"/>
      <w:numFmt w:val="decimal"/>
      <w:lvlText w:val="%1-%2.%3.%4.%5.%6.%7.%8.%9"/>
      <w:lvlJc w:val="left"/>
      <w:pPr>
        <w:ind w:left="7128" w:hanging="1800"/>
      </w:pPr>
      <w:rPr>
        <w:rFonts w:hint="default"/>
        <w:i w:val="0"/>
      </w:rPr>
    </w:lvl>
  </w:abstractNum>
  <w:abstractNum w:abstractNumId="8" w15:restartNumberingAfterBreak="0">
    <w:nsid w:val="2A6A6D5A"/>
    <w:multiLevelType w:val="hybridMultilevel"/>
    <w:tmpl w:val="709CA6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4C6126"/>
    <w:multiLevelType w:val="multilevel"/>
    <w:tmpl w:val="D7CE82F0"/>
    <w:lvl w:ilvl="0">
      <w:start w:val="15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688"/>
      <w:numFmt w:val="decimal"/>
      <w:lvlText w:val="%1-%2"/>
      <w:lvlJc w:val="left"/>
      <w:pPr>
        <w:ind w:left="1341" w:hanging="675"/>
      </w:pPr>
      <w:rPr>
        <w:rFonts w:hint="default"/>
        <w:sz w:val="24"/>
        <w:szCs w:val="24"/>
      </w:rPr>
    </w:lvl>
    <w:lvl w:ilvl="2">
      <w:start w:val="1"/>
      <w:numFmt w:val="decimal"/>
      <w:lvlText w:val="%1-%2.%3"/>
      <w:lvlJc w:val="left"/>
      <w:pPr>
        <w:ind w:left="2052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18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4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1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36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102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128" w:hanging="1800"/>
      </w:pPr>
      <w:rPr>
        <w:rFonts w:hint="default"/>
      </w:rPr>
    </w:lvl>
  </w:abstractNum>
  <w:abstractNum w:abstractNumId="10" w15:restartNumberingAfterBreak="0">
    <w:nsid w:val="39466CDB"/>
    <w:multiLevelType w:val="multilevel"/>
    <w:tmpl w:val="CCC43758"/>
    <w:name w:val="WW8Num9223"/>
    <w:lvl w:ilvl="0">
      <w:start w:val="3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Symbol" w:eastAsia="Times New Roman" w:hAnsi="Symbol" w:cs="Times New Roman" w:hint="default"/>
        <w:b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</w:abstractNum>
  <w:abstractNum w:abstractNumId="11" w15:restartNumberingAfterBreak="0">
    <w:nsid w:val="4CB034CA"/>
    <w:multiLevelType w:val="hybridMultilevel"/>
    <w:tmpl w:val="10DADF3E"/>
    <w:lvl w:ilvl="0" w:tplc="DE7A99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8448AB"/>
    <w:multiLevelType w:val="multilevel"/>
    <w:tmpl w:val="3B06B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C45482"/>
    <w:multiLevelType w:val="multilevel"/>
    <w:tmpl w:val="5720C2FA"/>
    <w:lvl w:ilvl="0">
      <w:start w:val="7"/>
      <w:numFmt w:val="decimal"/>
      <w:lvlText w:val="%1."/>
      <w:lvlJc w:val="left"/>
      <w:pPr>
        <w:ind w:left="1440" w:hanging="360"/>
      </w:pPr>
      <w:rPr>
        <w:rFonts w:cs="Times New Roman" w:hint="default"/>
        <w:b w:val="0"/>
        <w:i w:val="0"/>
        <w:strike w:val="0"/>
        <w:color w:val="auto"/>
      </w:rPr>
    </w:lvl>
    <w:lvl w:ilvl="1">
      <w:start w:val="1"/>
      <w:numFmt w:val="decimal"/>
      <w:isLgl/>
      <w:lvlText w:val="%1.%2."/>
      <w:lvlJc w:val="left"/>
      <w:pPr>
        <w:ind w:left="150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4" w15:restartNumberingAfterBreak="0">
    <w:nsid w:val="5A7E654A"/>
    <w:multiLevelType w:val="hybridMultilevel"/>
    <w:tmpl w:val="0A6880C6"/>
    <w:lvl w:ilvl="0" w:tplc="BD8E97A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3D5813"/>
    <w:multiLevelType w:val="multilevel"/>
    <w:tmpl w:val="ECA622C8"/>
    <w:name w:val="WW8Num924"/>
    <w:lvl w:ilvl="0">
      <w:start w:val="5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cs="Times New Roman" w:hint="default"/>
        <w:i w:val="0"/>
        <w:color w:val="auto"/>
        <w:sz w:val="24"/>
        <w:szCs w:val="24"/>
      </w:rPr>
    </w:lvl>
    <w:lvl w:ilvl="1">
      <w:start w:val="6"/>
      <w:numFmt w:val="decimal"/>
      <w:lvlText w:val="%2."/>
      <w:lvlJc w:val="left"/>
      <w:pPr>
        <w:tabs>
          <w:tab w:val="num" w:pos="397"/>
        </w:tabs>
        <w:ind w:left="397" w:hanging="397"/>
      </w:pPr>
      <w:rPr>
        <w:rFonts w:cs="Times New Roman" w:hint="default"/>
        <w:b w:val="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  <w:i w:val="0"/>
        <w:color w:val="auto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  <w:i w:val="0"/>
        <w:color w:val="auto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  <w:i w:val="0"/>
        <w:color w:val="auto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  <w:i w:val="0"/>
        <w:color w:val="auto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i w:val="0"/>
        <w:color w:val="auto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  <w:i w:val="0"/>
        <w:color w:val="auto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  <w:i w:val="0"/>
        <w:color w:val="auto"/>
        <w:sz w:val="24"/>
        <w:szCs w:val="24"/>
      </w:rPr>
    </w:lvl>
  </w:abstractNum>
  <w:abstractNum w:abstractNumId="16" w15:restartNumberingAfterBreak="0">
    <w:nsid w:val="5D055FB8"/>
    <w:multiLevelType w:val="multilevel"/>
    <w:tmpl w:val="299EE152"/>
    <w:name w:val="WW8Num923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Symbol" w:eastAsia="Times New Roman" w:hAnsi="Symbol" w:cs="Times New Roman" w:hint="default"/>
        <w:b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</w:abstractNum>
  <w:abstractNum w:abstractNumId="17" w15:restartNumberingAfterBreak="0">
    <w:nsid w:val="5FF16D2A"/>
    <w:multiLevelType w:val="multilevel"/>
    <w:tmpl w:val="70108A16"/>
    <w:name w:val="WW8Num9242"/>
    <w:lvl w:ilvl="0">
      <w:start w:val="5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cs="Times New Roman" w:hint="default"/>
        <w:i w:val="0"/>
        <w:color w:val="auto"/>
        <w:sz w:val="24"/>
        <w:szCs w:val="24"/>
      </w:rPr>
    </w:lvl>
    <w:lvl w:ilvl="1">
      <w:start w:val="7"/>
      <w:numFmt w:val="decimal"/>
      <w:lvlText w:val="%2."/>
      <w:lvlJc w:val="left"/>
      <w:pPr>
        <w:tabs>
          <w:tab w:val="num" w:pos="397"/>
        </w:tabs>
        <w:ind w:left="397" w:hanging="397"/>
      </w:pPr>
      <w:rPr>
        <w:rFonts w:cs="Times New Roman" w:hint="default"/>
        <w:b w:val="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  <w:i w:val="0"/>
        <w:color w:val="auto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  <w:i w:val="0"/>
        <w:color w:val="auto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  <w:i w:val="0"/>
        <w:color w:val="auto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  <w:i w:val="0"/>
        <w:color w:val="auto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i w:val="0"/>
        <w:color w:val="auto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  <w:i w:val="0"/>
        <w:color w:val="auto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  <w:i w:val="0"/>
        <w:color w:val="auto"/>
        <w:sz w:val="24"/>
        <w:szCs w:val="24"/>
      </w:rPr>
    </w:lvl>
  </w:abstractNum>
  <w:abstractNum w:abstractNumId="18" w15:restartNumberingAfterBreak="0">
    <w:nsid w:val="65F93ED1"/>
    <w:multiLevelType w:val="hybridMultilevel"/>
    <w:tmpl w:val="4C42E786"/>
    <w:lvl w:ilvl="0" w:tplc="D11A7728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632828"/>
    <w:multiLevelType w:val="hybridMultilevel"/>
    <w:tmpl w:val="52AAC2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FB5CCF"/>
    <w:multiLevelType w:val="hybridMultilevel"/>
    <w:tmpl w:val="D7100B0A"/>
    <w:lvl w:ilvl="0" w:tplc="E8E432C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2958F3"/>
    <w:multiLevelType w:val="multilevel"/>
    <w:tmpl w:val="30B0205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2" w15:restartNumberingAfterBreak="0">
    <w:nsid w:val="7229629D"/>
    <w:multiLevelType w:val="hybridMultilevel"/>
    <w:tmpl w:val="81E0DB34"/>
    <w:lvl w:ilvl="0" w:tplc="9256939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51F7844"/>
    <w:multiLevelType w:val="hybridMultilevel"/>
    <w:tmpl w:val="E444A93A"/>
    <w:lvl w:ilvl="0" w:tplc="7E108C0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686C23"/>
    <w:multiLevelType w:val="hybridMultilevel"/>
    <w:tmpl w:val="C3E0E724"/>
    <w:lvl w:ilvl="0" w:tplc="F75659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70B4597"/>
    <w:multiLevelType w:val="multilevel"/>
    <w:tmpl w:val="8FDC692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20" w:hanging="1440"/>
      </w:pPr>
      <w:rPr>
        <w:rFonts w:hint="default"/>
      </w:rPr>
    </w:lvl>
  </w:abstractNum>
  <w:abstractNum w:abstractNumId="26" w15:restartNumberingAfterBreak="0">
    <w:nsid w:val="7B0E186E"/>
    <w:multiLevelType w:val="multilevel"/>
    <w:tmpl w:val="40DA5C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ascii="Arial" w:hAnsi="Arial" w:cs="Arial" w:hint="default"/>
        <w:b w:val="0"/>
        <w:sz w:val="22"/>
      </w:rPr>
    </w:lvl>
    <w:lvl w:ilvl="2">
      <w:start w:val="1"/>
      <w:numFmt w:val="decimal"/>
      <w:isLgl/>
      <w:lvlText w:val="%1.%2.%3."/>
      <w:lvlJc w:val="left"/>
      <w:pPr>
        <w:ind w:left="1086" w:hanging="720"/>
      </w:pPr>
      <w:rPr>
        <w:rFonts w:ascii="Arial" w:hAnsi="Arial" w:cs="Arial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9" w:hanging="720"/>
      </w:pPr>
      <w:rPr>
        <w:rFonts w:ascii="Arial" w:hAnsi="Arial" w:cs="Arial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1452" w:hanging="1080"/>
      </w:pPr>
      <w:rPr>
        <w:rFonts w:ascii="Arial" w:hAnsi="Arial" w:cs="Arial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1455" w:hanging="1080"/>
      </w:pPr>
      <w:rPr>
        <w:rFonts w:ascii="Arial" w:hAnsi="Arial" w:cs="Arial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1458" w:hanging="1080"/>
      </w:pPr>
      <w:rPr>
        <w:rFonts w:ascii="Arial" w:hAnsi="Arial" w:cs="Arial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821" w:hanging="1440"/>
      </w:pPr>
      <w:rPr>
        <w:rFonts w:ascii="Arial" w:hAnsi="Arial" w:cs="Arial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1824" w:hanging="1440"/>
      </w:pPr>
      <w:rPr>
        <w:rFonts w:ascii="Arial" w:hAnsi="Arial" w:cs="Arial" w:hint="default"/>
        <w:sz w:val="22"/>
      </w:rPr>
    </w:lvl>
  </w:abstractNum>
  <w:abstractNum w:abstractNumId="27" w15:restartNumberingAfterBreak="0">
    <w:nsid w:val="7CCC6754"/>
    <w:multiLevelType w:val="hybridMultilevel"/>
    <w:tmpl w:val="0AB40FC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2"/>
  </w:num>
  <w:num w:numId="3">
    <w:abstractNumId w:val="24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6"/>
  </w:num>
  <w:num w:numId="9">
    <w:abstractNumId w:val="3"/>
  </w:num>
  <w:num w:numId="10">
    <w:abstractNumId w:val="9"/>
  </w:num>
  <w:num w:numId="11">
    <w:abstractNumId w:val="23"/>
  </w:num>
  <w:num w:numId="12">
    <w:abstractNumId w:val="14"/>
  </w:num>
  <w:num w:numId="13">
    <w:abstractNumId w:val="10"/>
  </w:num>
  <w:num w:numId="14">
    <w:abstractNumId w:val="16"/>
  </w:num>
  <w:num w:numId="15">
    <w:abstractNumId w:val="2"/>
  </w:num>
  <w:num w:numId="16">
    <w:abstractNumId w:val="25"/>
  </w:num>
  <w:num w:numId="17">
    <w:abstractNumId w:val="15"/>
  </w:num>
  <w:num w:numId="18">
    <w:abstractNumId w:val="13"/>
  </w:num>
  <w:num w:numId="19">
    <w:abstractNumId w:val="17"/>
  </w:num>
  <w:num w:numId="20">
    <w:abstractNumId w:val="21"/>
  </w:num>
  <w:num w:numId="21">
    <w:abstractNumId w:val="5"/>
  </w:num>
  <w:num w:numId="22">
    <w:abstractNumId w:val="18"/>
  </w:num>
  <w:num w:numId="23">
    <w:abstractNumId w:val="20"/>
  </w:num>
  <w:num w:numId="24">
    <w:abstractNumId w:val="27"/>
  </w:num>
  <w:num w:numId="25">
    <w:abstractNumId w:val="8"/>
  </w:num>
  <w:num w:numId="26">
    <w:abstractNumId w:val="26"/>
  </w:num>
  <w:num w:numId="27">
    <w:abstractNumId w:val="0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ctiveWritingStyle w:appName="MSWord" w:lang="pl-PL" w:vendorID="12" w:dllVersion="512" w:checkStyle="1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ECA"/>
    <w:rsid w:val="000028DF"/>
    <w:rsid w:val="00003C70"/>
    <w:rsid w:val="00004F2A"/>
    <w:rsid w:val="00005349"/>
    <w:rsid w:val="0001207C"/>
    <w:rsid w:val="0001726A"/>
    <w:rsid w:val="00024F0C"/>
    <w:rsid w:val="00031A59"/>
    <w:rsid w:val="00035D29"/>
    <w:rsid w:val="0004065F"/>
    <w:rsid w:val="0004128A"/>
    <w:rsid w:val="00043A14"/>
    <w:rsid w:val="000451DB"/>
    <w:rsid w:val="0005572A"/>
    <w:rsid w:val="000616AB"/>
    <w:rsid w:val="00066792"/>
    <w:rsid w:val="00066E8B"/>
    <w:rsid w:val="00072DF4"/>
    <w:rsid w:val="00074CE0"/>
    <w:rsid w:val="00077729"/>
    <w:rsid w:val="000779D5"/>
    <w:rsid w:val="000829DE"/>
    <w:rsid w:val="00086FB4"/>
    <w:rsid w:val="000B1E2F"/>
    <w:rsid w:val="000B3759"/>
    <w:rsid w:val="000B6C2A"/>
    <w:rsid w:val="000C1D0D"/>
    <w:rsid w:val="000C4CBA"/>
    <w:rsid w:val="000C5CFB"/>
    <w:rsid w:val="000D29D8"/>
    <w:rsid w:val="000E17FC"/>
    <w:rsid w:val="000F0723"/>
    <w:rsid w:val="00110919"/>
    <w:rsid w:val="00112514"/>
    <w:rsid w:val="0011685E"/>
    <w:rsid w:val="001252A8"/>
    <w:rsid w:val="00127E4E"/>
    <w:rsid w:val="0013660D"/>
    <w:rsid w:val="00141A30"/>
    <w:rsid w:val="00142E40"/>
    <w:rsid w:val="00143AE9"/>
    <w:rsid w:val="0014610D"/>
    <w:rsid w:val="00151C7F"/>
    <w:rsid w:val="0015244E"/>
    <w:rsid w:val="00156181"/>
    <w:rsid w:val="0016327F"/>
    <w:rsid w:val="00164584"/>
    <w:rsid w:val="001717A7"/>
    <w:rsid w:val="001849FE"/>
    <w:rsid w:val="00185965"/>
    <w:rsid w:val="0019054E"/>
    <w:rsid w:val="00190F90"/>
    <w:rsid w:val="00193748"/>
    <w:rsid w:val="00196C36"/>
    <w:rsid w:val="001A5D9E"/>
    <w:rsid w:val="001B1BD5"/>
    <w:rsid w:val="001B2A5D"/>
    <w:rsid w:val="001B493F"/>
    <w:rsid w:val="001B6ED0"/>
    <w:rsid w:val="001E26C4"/>
    <w:rsid w:val="001E570E"/>
    <w:rsid w:val="00202922"/>
    <w:rsid w:val="00221273"/>
    <w:rsid w:val="00227F7F"/>
    <w:rsid w:val="00233F72"/>
    <w:rsid w:val="002369A4"/>
    <w:rsid w:val="00244934"/>
    <w:rsid w:val="0024493F"/>
    <w:rsid w:val="002529A3"/>
    <w:rsid w:val="0026587E"/>
    <w:rsid w:val="002712B7"/>
    <w:rsid w:val="00277144"/>
    <w:rsid w:val="00283455"/>
    <w:rsid w:val="00283D91"/>
    <w:rsid w:val="00291C18"/>
    <w:rsid w:val="00291F60"/>
    <w:rsid w:val="002A3BBF"/>
    <w:rsid w:val="002A52A4"/>
    <w:rsid w:val="002B7835"/>
    <w:rsid w:val="002C4C41"/>
    <w:rsid w:val="002C70F6"/>
    <w:rsid w:val="002D3B60"/>
    <w:rsid w:val="002E31C7"/>
    <w:rsid w:val="00305D80"/>
    <w:rsid w:val="00313BEB"/>
    <w:rsid w:val="00314028"/>
    <w:rsid w:val="0031556F"/>
    <w:rsid w:val="00317C6F"/>
    <w:rsid w:val="00321DB4"/>
    <w:rsid w:val="003237F4"/>
    <w:rsid w:val="00325F74"/>
    <w:rsid w:val="0033421A"/>
    <w:rsid w:val="00342DCD"/>
    <w:rsid w:val="00344ECA"/>
    <w:rsid w:val="00351DEE"/>
    <w:rsid w:val="00352A16"/>
    <w:rsid w:val="0037391C"/>
    <w:rsid w:val="00375812"/>
    <w:rsid w:val="003769C9"/>
    <w:rsid w:val="0038309F"/>
    <w:rsid w:val="0038648F"/>
    <w:rsid w:val="003966D7"/>
    <w:rsid w:val="003A47C5"/>
    <w:rsid w:val="003A5A7F"/>
    <w:rsid w:val="003B45AB"/>
    <w:rsid w:val="003B66E5"/>
    <w:rsid w:val="003C2DC3"/>
    <w:rsid w:val="003C5B55"/>
    <w:rsid w:val="003E0BFA"/>
    <w:rsid w:val="003E6E2E"/>
    <w:rsid w:val="003F2C31"/>
    <w:rsid w:val="003F3C76"/>
    <w:rsid w:val="003F4384"/>
    <w:rsid w:val="003F6156"/>
    <w:rsid w:val="00405943"/>
    <w:rsid w:val="00415292"/>
    <w:rsid w:val="00421B9E"/>
    <w:rsid w:val="004302B3"/>
    <w:rsid w:val="00435DBB"/>
    <w:rsid w:val="004575B6"/>
    <w:rsid w:val="00463E82"/>
    <w:rsid w:val="00465C9A"/>
    <w:rsid w:val="00471112"/>
    <w:rsid w:val="00475962"/>
    <w:rsid w:val="0048540E"/>
    <w:rsid w:val="004854E0"/>
    <w:rsid w:val="004918E9"/>
    <w:rsid w:val="00492008"/>
    <w:rsid w:val="00494E5B"/>
    <w:rsid w:val="004B0569"/>
    <w:rsid w:val="004B299E"/>
    <w:rsid w:val="004B2D45"/>
    <w:rsid w:val="004E4788"/>
    <w:rsid w:val="004E576D"/>
    <w:rsid w:val="004F1308"/>
    <w:rsid w:val="004F687E"/>
    <w:rsid w:val="004F7433"/>
    <w:rsid w:val="004F77D8"/>
    <w:rsid w:val="0050348C"/>
    <w:rsid w:val="005120D9"/>
    <w:rsid w:val="00527504"/>
    <w:rsid w:val="0053709D"/>
    <w:rsid w:val="00545A41"/>
    <w:rsid w:val="00546D4D"/>
    <w:rsid w:val="00547F37"/>
    <w:rsid w:val="0055104B"/>
    <w:rsid w:val="00554151"/>
    <w:rsid w:val="005674FA"/>
    <w:rsid w:val="005702D6"/>
    <w:rsid w:val="00574D54"/>
    <w:rsid w:val="00576361"/>
    <w:rsid w:val="005874A5"/>
    <w:rsid w:val="00590D0A"/>
    <w:rsid w:val="00594DBB"/>
    <w:rsid w:val="005A13EA"/>
    <w:rsid w:val="005A4BD6"/>
    <w:rsid w:val="005B3EDF"/>
    <w:rsid w:val="005B61FD"/>
    <w:rsid w:val="005B6E74"/>
    <w:rsid w:val="005C6990"/>
    <w:rsid w:val="005D33F7"/>
    <w:rsid w:val="005D4761"/>
    <w:rsid w:val="005E5372"/>
    <w:rsid w:val="005F384C"/>
    <w:rsid w:val="005F56DA"/>
    <w:rsid w:val="0060390A"/>
    <w:rsid w:val="00606A71"/>
    <w:rsid w:val="00611127"/>
    <w:rsid w:val="006202C9"/>
    <w:rsid w:val="00623A13"/>
    <w:rsid w:val="00623D99"/>
    <w:rsid w:val="00627A07"/>
    <w:rsid w:val="006317DE"/>
    <w:rsid w:val="0064632B"/>
    <w:rsid w:val="00647A9F"/>
    <w:rsid w:val="00652A6A"/>
    <w:rsid w:val="006548CA"/>
    <w:rsid w:val="0065515F"/>
    <w:rsid w:val="00657B1D"/>
    <w:rsid w:val="00660EC4"/>
    <w:rsid w:val="00674DAF"/>
    <w:rsid w:val="006753ED"/>
    <w:rsid w:val="0068117A"/>
    <w:rsid w:val="006923F9"/>
    <w:rsid w:val="006A1240"/>
    <w:rsid w:val="006A2636"/>
    <w:rsid w:val="006B1C75"/>
    <w:rsid w:val="006B644F"/>
    <w:rsid w:val="006C7D8B"/>
    <w:rsid w:val="006D0EB3"/>
    <w:rsid w:val="006D1A3A"/>
    <w:rsid w:val="006E6044"/>
    <w:rsid w:val="006E6BF6"/>
    <w:rsid w:val="006F3CAB"/>
    <w:rsid w:val="006F6314"/>
    <w:rsid w:val="007010F3"/>
    <w:rsid w:val="007209D2"/>
    <w:rsid w:val="00734202"/>
    <w:rsid w:val="00746477"/>
    <w:rsid w:val="00747991"/>
    <w:rsid w:val="007543D0"/>
    <w:rsid w:val="00761E33"/>
    <w:rsid w:val="007633BC"/>
    <w:rsid w:val="00773ADC"/>
    <w:rsid w:val="00786306"/>
    <w:rsid w:val="00787903"/>
    <w:rsid w:val="00797AC1"/>
    <w:rsid w:val="007A1343"/>
    <w:rsid w:val="007A1EB4"/>
    <w:rsid w:val="007A2416"/>
    <w:rsid w:val="007A29B9"/>
    <w:rsid w:val="007A6CD7"/>
    <w:rsid w:val="007A7206"/>
    <w:rsid w:val="007A7C67"/>
    <w:rsid w:val="007C25EB"/>
    <w:rsid w:val="007E2716"/>
    <w:rsid w:val="007F0F82"/>
    <w:rsid w:val="007F2E4C"/>
    <w:rsid w:val="008115F3"/>
    <w:rsid w:val="008245DE"/>
    <w:rsid w:val="00831F25"/>
    <w:rsid w:val="008369DF"/>
    <w:rsid w:val="00840768"/>
    <w:rsid w:val="00844D04"/>
    <w:rsid w:val="0085558B"/>
    <w:rsid w:val="0086645C"/>
    <w:rsid w:val="00876E79"/>
    <w:rsid w:val="00877CC5"/>
    <w:rsid w:val="00883EF7"/>
    <w:rsid w:val="00886CA7"/>
    <w:rsid w:val="00887D0E"/>
    <w:rsid w:val="0089390A"/>
    <w:rsid w:val="008A049D"/>
    <w:rsid w:val="008A0D82"/>
    <w:rsid w:val="008A159B"/>
    <w:rsid w:val="008B5559"/>
    <w:rsid w:val="008C1C78"/>
    <w:rsid w:val="008C7392"/>
    <w:rsid w:val="008D63F0"/>
    <w:rsid w:val="008E4F41"/>
    <w:rsid w:val="009035EF"/>
    <w:rsid w:val="00910891"/>
    <w:rsid w:val="00913364"/>
    <w:rsid w:val="009146AE"/>
    <w:rsid w:val="009247E4"/>
    <w:rsid w:val="00924CEA"/>
    <w:rsid w:val="0094276D"/>
    <w:rsid w:val="0094419A"/>
    <w:rsid w:val="009460C6"/>
    <w:rsid w:val="00951464"/>
    <w:rsid w:val="00956344"/>
    <w:rsid w:val="009604D4"/>
    <w:rsid w:val="009766E8"/>
    <w:rsid w:val="00977A58"/>
    <w:rsid w:val="00984599"/>
    <w:rsid w:val="00994594"/>
    <w:rsid w:val="009A2A1A"/>
    <w:rsid w:val="009A7900"/>
    <w:rsid w:val="009B0718"/>
    <w:rsid w:val="009B0FD6"/>
    <w:rsid w:val="009C0768"/>
    <w:rsid w:val="009C07BB"/>
    <w:rsid w:val="009D0641"/>
    <w:rsid w:val="009D1013"/>
    <w:rsid w:val="009D6333"/>
    <w:rsid w:val="009F3481"/>
    <w:rsid w:val="009F47B0"/>
    <w:rsid w:val="009F66DF"/>
    <w:rsid w:val="00A00A49"/>
    <w:rsid w:val="00A034FA"/>
    <w:rsid w:val="00A06DF3"/>
    <w:rsid w:val="00A118AB"/>
    <w:rsid w:val="00A370E6"/>
    <w:rsid w:val="00A40B48"/>
    <w:rsid w:val="00A471C4"/>
    <w:rsid w:val="00A47EBE"/>
    <w:rsid w:val="00A513CB"/>
    <w:rsid w:val="00A62988"/>
    <w:rsid w:val="00A64098"/>
    <w:rsid w:val="00A64139"/>
    <w:rsid w:val="00A70B06"/>
    <w:rsid w:val="00A87342"/>
    <w:rsid w:val="00A921EF"/>
    <w:rsid w:val="00A92C5D"/>
    <w:rsid w:val="00AA214C"/>
    <w:rsid w:val="00AB640C"/>
    <w:rsid w:val="00AC2A9B"/>
    <w:rsid w:val="00AC3A47"/>
    <w:rsid w:val="00AC3D10"/>
    <w:rsid w:val="00AE3171"/>
    <w:rsid w:val="00AE40E2"/>
    <w:rsid w:val="00AF3C97"/>
    <w:rsid w:val="00AF544E"/>
    <w:rsid w:val="00B053C6"/>
    <w:rsid w:val="00B12E33"/>
    <w:rsid w:val="00B17AED"/>
    <w:rsid w:val="00B23A56"/>
    <w:rsid w:val="00B313F7"/>
    <w:rsid w:val="00B406CE"/>
    <w:rsid w:val="00B43851"/>
    <w:rsid w:val="00B43F6E"/>
    <w:rsid w:val="00B441CB"/>
    <w:rsid w:val="00B53EAC"/>
    <w:rsid w:val="00B626D9"/>
    <w:rsid w:val="00B62C70"/>
    <w:rsid w:val="00B9228E"/>
    <w:rsid w:val="00B966D2"/>
    <w:rsid w:val="00B973A1"/>
    <w:rsid w:val="00BA57CD"/>
    <w:rsid w:val="00BA60EC"/>
    <w:rsid w:val="00BB1977"/>
    <w:rsid w:val="00BB1D70"/>
    <w:rsid w:val="00BB4148"/>
    <w:rsid w:val="00BB6F33"/>
    <w:rsid w:val="00BC2F4C"/>
    <w:rsid w:val="00BD5508"/>
    <w:rsid w:val="00BD6879"/>
    <w:rsid w:val="00BD73C0"/>
    <w:rsid w:val="00BF25AA"/>
    <w:rsid w:val="00BF7C0C"/>
    <w:rsid w:val="00C01E2A"/>
    <w:rsid w:val="00C03049"/>
    <w:rsid w:val="00C0664A"/>
    <w:rsid w:val="00C16966"/>
    <w:rsid w:val="00C248BF"/>
    <w:rsid w:val="00C34F34"/>
    <w:rsid w:val="00C4162B"/>
    <w:rsid w:val="00C4765F"/>
    <w:rsid w:val="00C55BD8"/>
    <w:rsid w:val="00C65F4C"/>
    <w:rsid w:val="00C70010"/>
    <w:rsid w:val="00C83F64"/>
    <w:rsid w:val="00C963C2"/>
    <w:rsid w:val="00CA049C"/>
    <w:rsid w:val="00CA482B"/>
    <w:rsid w:val="00CA7E61"/>
    <w:rsid w:val="00CB565C"/>
    <w:rsid w:val="00CB797A"/>
    <w:rsid w:val="00CC132A"/>
    <w:rsid w:val="00CC133A"/>
    <w:rsid w:val="00CC52CA"/>
    <w:rsid w:val="00CD11D8"/>
    <w:rsid w:val="00CE1198"/>
    <w:rsid w:val="00CE352D"/>
    <w:rsid w:val="00CF362D"/>
    <w:rsid w:val="00D06764"/>
    <w:rsid w:val="00D10472"/>
    <w:rsid w:val="00D20189"/>
    <w:rsid w:val="00D216BB"/>
    <w:rsid w:val="00D34B11"/>
    <w:rsid w:val="00D37E3D"/>
    <w:rsid w:val="00D551F6"/>
    <w:rsid w:val="00D6641A"/>
    <w:rsid w:val="00D70D04"/>
    <w:rsid w:val="00D71A09"/>
    <w:rsid w:val="00D72E9E"/>
    <w:rsid w:val="00D7552A"/>
    <w:rsid w:val="00D85687"/>
    <w:rsid w:val="00D86379"/>
    <w:rsid w:val="00D9390F"/>
    <w:rsid w:val="00D96884"/>
    <w:rsid w:val="00DA11DB"/>
    <w:rsid w:val="00DA2040"/>
    <w:rsid w:val="00DA6BC2"/>
    <w:rsid w:val="00DB3FC0"/>
    <w:rsid w:val="00DB4B29"/>
    <w:rsid w:val="00DB6107"/>
    <w:rsid w:val="00DC3026"/>
    <w:rsid w:val="00DC3F27"/>
    <w:rsid w:val="00DC753C"/>
    <w:rsid w:val="00DD21B1"/>
    <w:rsid w:val="00DE2EBC"/>
    <w:rsid w:val="00DE68FF"/>
    <w:rsid w:val="00DF7911"/>
    <w:rsid w:val="00E05DF0"/>
    <w:rsid w:val="00E1063A"/>
    <w:rsid w:val="00E12F2F"/>
    <w:rsid w:val="00E1406D"/>
    <w:rsid w:val="00E142DC"/>
    <w:rsid w:val="00E16179"/>
    <w:rsid w:val="00E22AC2"/>
    <w:rsid w:val="00E25353"/>
    <w:rsid w:val="00E25E3C"/>
    <w:rsid w:val="00E30906"/>
    <w:rsid w:val="00E43EF0"/>
    <w:rsid w:val="00E47E16"/>
    <w:rsid w:val="00E52C0E"/>
    <w:rsid w:val="00E57A9A"/>
    <w:rsid w:val="00E60F27"/>
    <w:rsid w:val="00E610B0"/>
    <w:rsid w:val="00E66444"/>
    <w:rsid w:val="00E66CD1"/>
    <w:rsid w:val="00E71A5F"/>
    <w:rsid w:val="00E7210F"/>
    <w:rsid w:val="00E74DF5"/>
    <w:rsid w:val="00E77D80"/>
    <w:rsid w:val="00E80D2A"/>
    <w:rsid w:val="00E83A7B"/>
    <w:rsid w:val="00E9670C"/>
    <w:rsid w:val="00E97D48"/>
    <w:rsid w:val="00EB2CB8"/>
    <w:rsid w:val="00EC255D"/>
    <w:rsid w:val="00EC3040"/>
    <w:rsid w:val="00EC3E10"/>
    <w:rsid w:val="00ED563D"/>
    <w:rsid w:val="00EE4092"/>
    <w:rsid w:val="00EF2BDE"/>
    <w:rsid w:val="00EF302F"/>
    <w:rsid w:val="00EF3CF1"/>
    <w:rsid w:val="00F01EC6"/>
    <w:rsid w:val="00F1358B"/>
    <w:rsid w:val="00F144C7"/>
    <w:rsid w:val="00F16ECD"/>
    <w:rsid w:val="00F204B5"/>
    <w:rsid w:val="00F23D75"/>
    <w:rsid w:val="00F31A09"/>
    <w:rsid w:val="00F42316"/>
    <w:rsid w:val="00F42D4E"/>
    <w:rsid w:val="00F47C45"/>
    <w:rsid w:val="00F511D9"/>
    <w:rsid w:val="00F540F0"/>
    <w:rsid w:val="00F628B4"/>
    <w:rsid w:val="00F63905"/>
    <w:rsid w:val="00F70497"/>
    <w:rsid w:val="00F71CCF"/>
    <w:rsid w:val="00F74FF9"/>
    <w:rsid w:val="00F800BD"/>
    <w:rsid w:val="00F85E6F"/>
    <w:rsid w:val="00FA783C"/>
    <w:rsid w:val="00FB057D"/>
    <w:rsid w:val="00FB23E0"/>
    <w:rsid w:val="00FB2762"/>
    <w:rsid w:val="00FB5960"/>
    <w:rsid w:val="00FD0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5:docId w15:val="{4AC3C0BC-398C-4BA8-8F6B-08D7772D2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B0FD6"/>
    <w:rPr>
      <w:sz w:val="24"/>
      <w:szCs w:val="24"/>
    </w:rPr>
  </w:style>
  <w:style w:type="paragraph" w:styleId="Nagwek1">
    <w:name w:val="heading 1"/>
    <w:basedOn w:val="Normalny"/>
    <w:link w:val="Nagwek1Znak"/>
    <w:uiPriority w:val="9"/>
    <w:qFormat/>
    <w:rsid w:val="004575B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4F687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D216BB"/>
    <w:pPr>
      <w:suppressAutoHyphens/>
      <w:spacing w:before="240" w:after="60"/>
      <w:outlineLvl w:val="5"/>
    </w:pPr>
    <w:rPr>
      <w:rFonts w:ascii="Calibri" w:hAnsi="Calibri"/>
      <w:b/>
      <w:bCs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9B0FD6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9B0FD6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rsid w:val="009B0F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rsid w:val="009B0FD6"/>
    <w:pPr>
      <w:spacing w:before="100" w:beforeAutospacing="1" w:after="100" w:afterAutospacing="1"/>
    </w:pPr>
  </w:style>
  <w:style w:type="paragraph" w:styleId="Akapitzlist">
    <w:name w:val="List Paragraph"/>
    <w:basedOn w:val="Normalny"/>
    <w:link w:val="AkapitzlistZnak"/>
    <w:uiPriority w:val="34"/>
    <w:qFormat/>
    <w:rsid w:val="00066E8B"/>
    <w:pPr>
      <w:ind w:left="720"/>
      <w:contextualSpacing/>
    </w:pPr>
  </w:style>
  <w:style w:type="character" w:styleId="Hipercze">
    <w:name w:val="Hyperlink"/>
    <w:basedOn w:val="Domylnaczcionkaakapitu"/>
    <w:uiPriority w:val="99"/>
    <w:rsid w:val="00066E8B"/>
    <w:rPr>
      <w:color w:val="0000FF"/>
      <w:u w:val="single"/>
    </w:rPr>
  </w:style>
  <w:style w:type="character" w:customStyle="1" w:styleId="sredni">
    <w:name w:val="sredni"/>
    <w:basedOn w:val="Domylnaczcionkaakapitu"/>
    <w:rsid w:val="00CB797A"/>
  </w:style>
  <w:style w:type="character" w:customStyle="1" w:styleId="Nagwek1Znak">
    <w:name w:val="Nagłówek 1 Znak"/>
    <w:basedOn w:val="Domylnaczcionkaakapitu"/>
    <w:link w:val="Nagwek1"/>
    <w:uiPriority w:val="9"/>
    <w:rsid w:val="004575B6"/>
    <w:rPr>
      <w:b/>
      <w:bCs/>
      <w:kern w:val="36"/>
      <w:sz w:val="48"/>
      <w:szCs w:val="48"/>
    </w:rPr>
  </w:style>
  <w:style w:type="paragraph" w:styleId="Bezodstpw">
    <w:name w:val="No Spacing"/>
    <w:uiPriority w:val="1"/>
    <w:qFormat/>
    <w:rsid w:val="004575B6"/>
    <w:rPr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AC3A47"/>
    <w:rPr>
      <w:b/>
      <w:bCs/>
    </w:rPr>
  </w:style>
  <w:style w:type="paragraph" w:styleId="Tekstdymka">
    <w:name w:val="Balloon Text"/>
    <w:basedOn w:val="Normalny"/>
    <w:link w:val="TekstdymkaZnak"/>
    <w:rsid w:val="00AB640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AB640C"/>
    <w:rPr>
      <w:rFonts w:ascii="Tahoma" w:hAnsi="Tahoma" w:cs="Tahoma"/>
      <w:sz w:val="16"/>
      <w:szCs w:val="16"/>
    </w:rPr>
  </w:style>
  <w:style w:type="paragraph" w:styleId="Tekstpodstawowy3">
    <w:name w:val="Body Text 3"/>
    <w:basedOn w:val="Normalny"/>
    <w:link w:val="Tekstpodstawowy3Znak"/>
    <w:rsid w:val="00A921EF"/>
    <w:pPr>
      <w:jc w:val="both"/>
    </w:pPr>
    <w:rPr>
      <w:szCs w:val="20"/>
    </w:rPr>
  </w:style>
  <w:style w:type="character" w:customStyle="1" w:styleId="Tekstpodstawowy3Znak">
    <w:name w:val="Tekst podstawowy 3 Znak"/>
    <w:basedOn w:val="Domylnaczcionkaakapitu"/>
    <w:link w:val="Tekstpodstawowy3"/>
    <w:rsid w:val="00A921EF"/>
    <w:rPr>
      <w:sz w:val="24"/>
    </w:rPr>
  </w:style>
  <w:style w:type="paragraph" w:styleId="Lista">
    <w:name w:val="List"/>
    <w:basedOn w:val="Tekstpodstawowy"/>
    <w:rsid w:val="004F687E"/>
    <w:pPr>
      <w:suppressAutoHyphens/>
      <w:spacing w:after="0"/>
    </w:pPr>
    <w:rPr>
      <w:rFonts w:eastAsia="Calibri" w:cs="Mangal"/>
      <w:sz w:val="20"/>
      <w:szCs w:val="20"/>
      <w:lang w:val="x-none" w:eastAsia="ar-SA"/>
    </w:rPr>
  </w:style>
  <w:style w:type="paragraph" w:styleId="Tekstpodstawowy">
    <w:name w:val="Body Text"/>
    <w:basedOn w:val="Normalny"/>
    <w:link w:val="TekstpodstawowyZnak"/>
    <w:semiHidden/>
    <w:unhideWhenUsed/>
    <w:rsid w:val="004F687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4F687E"/>
    <w:rPr>
      <w:sz w:val="24"/>
      <w:szCs w:val="24"/>
    </w:rPr>
  </w:style>
  <w:style w:type="character" w:customStyle="1" w:styleId="Nagwek2Znak">
    <w:name w:val="Nagłówek 2 Znak"/>
    <w:basedOn w:val="Domylnaczcionkaakapitu"/>
    <w:link w:val="Nagwek2"/>
    <w:semiHidden/>
    <w:rsid w:val="004F687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kstpodstawowyzwciciem">
    <w:name w:val="Body Text First Indent"/>
    <w:basedOn w:val="Tekstpodstawowy"/>
    <w:link w:val="TekstpodstawowyzwciciemZnak"/>
    <w:rsid w:val="004F687E"/>
    <w:pPr>
      <w:spacing w:after="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4F687E"/>
    <w:rPr>
      <w:sz w:val="24"/>
      <w:szCs w:val="24"/>
    </w:rPr>
  </w:style>
  <w:style w:type="paragraph" w:styleId="Tekstpodstawowywcity">
    <w:name w:val="Body Text Indent"/>
    <w:basedOn w:val="Normalny"/>
    <w:link w:val="TekstpodstawowywcityZnak"/>
    <w:semiHidden/>
    <w:unhideWhenUsed/>
    <w:rsid w:val="004F687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4F687E"/>
    <w:rPr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semiHidden/>
    <w:unhideWhenUsed/>
    <w:rsid w:val="004F687E"/>
    <w:pPr>
      <w:spacing w:after="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semiHidden/>
    <w:rsid w:val="004F687E"/>
    <w:rPr>
      <w:sz w:val="24"/>
      <w:szCs w:val="24"/>
    </w:rPr>
  </w:style>
  <w:style w:type="character" w:customStyle="1" w:styleId="FontStyle13">
    <w:name w:val="Font Style13"/>
    <w:uiPriority w:val="99"/>
    <w:rsid w:val="004F687E"/>
    <w:rPr>
      <w:rFonts w:ascii="Times New Roman" w:hAnsi="Times New Roman" w:cs="Times New Roman"/>
      <w:b/>
      <w:bCs/>
      <w:sz w:val="22"/>
      <w:szCs w:val="22"/>
    </w:rPr>
  </w:style>
  <w:style w:type="character" w:styleId="Uwydatnienie">
    <w:name w:val="Emphasis"/>
    <w:uiPriority w:val="20"/>
    <w:qFormat/>
    <w:rsid w:val="005C6990"/>
    <w:rPr>
      <w:i/>
      <w:iCs/>
    </w:rPr>
  </w:style>
  <w:style w:type="paragraph" w:customStyle="1" w:styleId="Tekstpodstawowywcity31">
    <w:name w:val="Tekst podstawowy wcięty 31"/>
    <w:basedOn w:val="Normalny"/>
    <w:rsid w:val="00B62C70"/>
    <w:pPr>
      <w:tabs>
        <w:tab w:val="left" w:pos="851"/>
      </w:tabs>
      <w:ind w:left="851"/>
    </w:pPr>
    <w:rPr>
      <w:szCs w:val="20"/>
    </w:rPr>
  </w:style>
  <w:style w:type="paragraph" w:customStyle="1" w:styleId="Tekstpodstawowywcity21">
    <w:name w:val="Tekst podstawowy wcięty 21"/>
    <w:basedOn w:val="Normalny"/>
    <w:rsid w:val="00B62C70"/>
    <w:pPr>
      <w:spacing w:line="360" w:lineRule="auto"/>
      <w:ind w:left="567"/>
    </w:pPr>
    <w:rPr>
      <w:szCs w:val="20"/>
    </w:rPr>
  </w:style>
  <w:style w:type="paragraph" w:customStyle="1" w:styleId="Tekstpodstawowy21">
    <w:name w:val="Tekst podstawowy 21"/>
    <w:basedOn w:val="Normalny"/>
    <w:rsid w:val="00B62C70"/>
    <w:pPr>
      <w:spacing w:line="480" w:lineRule="auto"/>
    </w:pPr>
    <w:rPr>
      <w:sz w:val="28"/>
      <w:szCs w:val="20"/>
    </w:rPr>
  </w:style>
  <w:style w:type="character" w:customStyle="1" w:styleId="AkapitzlistZnak">
    <w:name w:val="Akapit z listą Znak"/>
    <w:link w:val="Akapitzlist"/>
    <w:uiPriority w:val="34"/>
    <w:locked/>
    <w:rsid w:val="00B62C70"/>
    <w:rPr>
      <w:sz w:val="24"/>
      <w:szCs w:val="24"/>
    </w:rPr>
  </w:style>
  <w:style w:type="character" w:customStyle="1" w:styleId="NagwekZnak">
    <w:name w:val="Nagłówek Znak"/>
    <w:basedOn w:val="Domylnaczcionkaakapitu"/>
    <w:link w:val="Nagwek"/>
    <w:rsid w:val="00D216BB"/>
    <w:rPr>
      <w:sz w:val="24"/>
      <w:szCs w:val="24"/>
    </w:rPr>
  </w:style>
  <w:style w:type="character" w:customStyle="1" w:styleId="Nagwek6Znak">
    <w:name w:val="Nagłówek 6 Znak"/>
    <w:basedOn w:val="Domylnaczcionkaakapitu"/>
    <w:link w:val="Nagwek6"/>
    <w:uiPriority w:val="9"/>
    <w:rsid w:val="00D216BB"/>
    <w:rPr>
      <w:rFonts w:ascii="Calibri" w:hAnsi="Calibri"/>
      <w:b/>
      <w:bCs/>
      <w:sz w:val="22"/>
      <w:szCs w:val="22"/>
      <w:lang w:eastAsia="ar-SA"/>
    </w:rPr>
  </w:style>
  <w:style w:type="character" w:customStyle="1" w:styleId="fontstyle01">
    <w:name w:val="fontstyle01"/>
    <w:basedOn w:val="Domylnaczcionkaakapitu"/>
    <w:rsid w:val="003769C9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CB565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86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240400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254753240">
              <w:marLeft w:val="0"/>
              <w:marRight w:val="0"/>
              <w:marTop w:val="0"/>
              <w:marBottom w:val="0"/>
              <w:divBdr>
                <w:top w:val="single" w:sz="2" w:space="0" w:color="FF0000"/>
                <w:left w:val="single" w:sz="2" w:space="0" w:color="FF0000"/>
                <w:bottom w:val="single" w:sz="2" w:space="0" w:color="FF0000"/>
                <w:right w:val="single" w:sz="2" w:space="0" w:color="FF0000"/>
              </w:divBdr>
              <w:divsChild>
                <w:div w:id="559751064">
                  <w:marLeft w:val="0"/>
                  <w:marRight w:val="0"/>
                  <w:marTop w:val="0"/>
                  <w:marBottom w:val="0"/>
                  <w:divBdr>
                    <w:top w:val="single" w:sz="2" w:space="0" w:color="FF0000"/>
                    <w:left w:val="single" w:sz="2" w:space="0" w:color="FF0000"/>
                    <w:bottom w:val="single" w:sz="2" w:space="0" w:color="FF0000"/>
                    <w:right w:val="single" w:sz="2" w:space="0" w:color="FF0000"/>
                  </w:divBdr>
                  <w:divsChild>
                    <w:div w:id="144966131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FF0000"/>
                        <w:left w:val="single" w:sz="2" w:space="0" w:color="FF0000"/>
                        <w:bottom w:val="single" w:sz="2" w:space="0" w:color="FF0000"/>
                        <w:right w:val="single" w:sz="2" w:space="0" w:color="FF0000"/>
                      </w:divBdr>
                      <w:divsChild>
                        <w:div w:id="1241714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9" w:color="B0BAD0"/>
                            <w:left w:val="dotted" w:sz="6" w:space="15" w:color="B0BAD0"/>
                            <w:bottom w:val="dotted" w:sz="6" w:space="9" w:color="B0BAD0"/>
                            <w:right w:val="dotted" w:sz="6" w:space="8" w:color="B0BAD0"/>
                          </w:divBdr>
                          <w:divsChild>
                            <w:div w:id="857038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divBdr>
                              <w:divsChild>
                                <w:div w:id="481392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FF0000"/>
                                    <w:left w:val="single" w:sz="2" w:space="0" w:color="FF0000"/>
                                    <w:bottom w:val="single" w:sz="2" w:space="0" w:color="FF0000"/>
                                    <w:right w:val="single" w:sz="2" w:space="0" w:color="FF0000"/>
                                  </w:divBdr>
                                </w:div>
                                <w:div w:id="1446147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FF0000"/>
                                    <w:left w:val="single" w:sz="2" w:space="0" w:color="FF0000"/>
                                    <w:bottom w:val="single" w:sz="2" w:space="0" w:color="FF0000"/>
                                    <w:right w:val="single" w:sz="2" w:space="0" w:color="FF0000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700813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15158218">
              <w:marLeft w:val="0"/>
              <w:marRight w:val="0"/>
              <w:marTop w:val="0"/>
              <w:marBottom w:val="0"/>
              <w:divBdr>
                <w:top w:val="single" w:sz="2" w:space="0" w:color="FF0000"/>
                <w:left w:val="single" w:sz="2" w:space="0" w:color="FF0000"/>
                <w:bottom w:val="single" w:sz="2" w:space="0" w:color="FF0000"/>
                <w:right w:val="single" w:sz="2" w:space="0" w:color="FF0000"/>
              </w:divBdr>
              <w:divsChild>
                <w:div w:id="129400234">
                  <w:marLeft w:val="0"/>
                  <w:marRight w:val="0"/>
                  <w:marTop w:val="0"/>
                  <w:marBottom w:val="0"/>
                  <w:divBdr>
                    <w:top w:val="single" w:sz="2" w:space="0" w:color="FF0000"/>
                    <w:left w:val="single" w:sz="2" w:space="0" w:color="FF0000"/>
                    <w:bottom w:val="single" w:sz="2" w:space="0" w:color="FF0000"/>
                    <w:right w:val="single" w:sz="2" w:space="0" w:color="FF0000"/>
                  </w:divBdr>
                  <w:divsChild>
                    <w:div w:id="153211365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FF0000"/>
                        <w:left w:val="single" w:sz="2" w:space="0" w:color="FF0000"/>
                        <w:bottom w:val="single" w:sz="2" w:space="0" w:color="FF0000"/>
                        <w:right w:val="single" w:sz="2" w:space="0" w:color="FF0000"/>
                      </w:divBdr>
                      <w:divsChild>
                        <w:div w:id="2017688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9" w:color="B0BAD0"/>
                            <w:left w:val="dotted" w:sz="6" w:space="15" w:color="B0BAD0"/>
                            <w:bottom w:val="dotted" w:sz="6" w:space="9" w:color="B0BAD0"/>
                            <w:right w:val="dotted" w:sz="6" w:space="8" w:color="B0BAD0"/>
                          </w:divBdr>
                          <w:divsChild>
                            <w:div w:id="94550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divBdr>
                              <w:divsChild>
                                <w:div w:id="1652172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FF0000"/>
                                    <w:left w:val="single" w:sz="2" w:space="0" w:color="FF0000"/>
                                    <w:bottom w:val="single" w:sz="2" w:space="0" w:color="FF0000"/>
                                    <w:right w:val="single" w:sz="2" w:space="0" w:color="FF0000"/>
                                  </w:divBdr>
                                </w:div>
                                <w:div w:id="2089955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FF0000"/>
                                    <w:left w:val="single" w:sz="2" w:space="0" w:color="FF0000"/>
                                    <w:bottom w:val="single" w:sz="2" w:space="0" w:color="FF0000"/>
                                    <w:right w:val="single" w:sz="2" w:space="0" w:color="FF0000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426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172898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1897888091">
              <w:marLeft w:val="0"/>
              <w:marRight w:val="0"/>
              <w:marTop w:val="0"/>
              <w:marBottom w:val="0"/>
              <w:divBdr>
                <w:top w:val="single" w:sz="2" w:space="0" w:color="FF0000"/>
                <w:left w:val="single" w:sz="2" w:space="0" w:color="FF0000"/>
                <w:bottom w:val="single" w:sz="2" w:space="0" w:color="FF0000"/>
                <w:right w:val="single" w:sz="2" w:space="0" w:color="FF0000"/>
              </w:divBdr>
              <w:divsChild>
                <w:div w:id="1439981711">
                  <w:marLeft w:val="0"/>
                  <w:marRight w:val="0"/>
                  <w:marTop w:val="0"/>
                  <w:marBottom w:val="0"/>
                  <w:divBdr>
                    <w:top w:val="single" w:sz="2" w:space="0" w:color="FF0000"/>
                    <w:left w:val="single" w:sz="2" w:space="0" w:color="FF0000"/>
                    <w:bottom w:val="single" w:sz="2" w:space="0" w:color="FF0000"/>
                    <w:right w:val="single" w:sz="2" w:space="0" w:color="FF0000"/>
                  </w:divBdr>
                  <w:divsChild>
                    <w:div w:id="115148498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FF0000"/>
                        <w:left w:val="single" w:sz="2" w:space="0" w:color="FF0000"/>
                        <w:bottom w:val="single" w:sz="2" w:space="0" w:color="FF0000"/>
                        <w:right w:val="single" w:sz="2" w:space="0" w:color="FF0000"/>
                      </w:divBdr>
                      <w:divsChild>
                        <w:div w:id="21019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9" w:color="B0BAD0"/>
                            <w:left w:val="dotted" w:sz="6" w:space="15" w:color="B0BAD0"/>
                            <w:bottom w:val="dotted" w:sz="6" w:space="9" w:color="B0BAD0"/>
                            <w:right w:val="dotted" w:sz="6" w:space="8" w:color="B0BAD0"/>
                          </w:divBdr>
                          <w:divsChild>
                            <w:div w:id="392432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divBdr>
                              <w:divsChild>
                                <w:div w:id="617685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FF0000"/>
                                    <w:left w:val="single" w:sz="2" w:space="0" w:color="FF0000"/>
                                    <w:bottom w:val="single" w:sz="2" w:space="0" w:color="FF0000"/>
                                    <w:right w:val="single" w:sz="2" w:space="0" w:color="FF0000"/>
                                  </w:divBdr>
                                </w:div>
                                <w:div w:id="1870097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FF0000"/>
                                    <w:left w:val="single" w:sz="2" w:space="0" w:color="FF0000"/>
                                    <w:bottom w:val="single" w:sz="2" w:space="0" w:color="FF0000"/>
                                    <w:right w:val="single" w:sz="2" w:space="0" w:color="FF0000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093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1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87441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1840579890">
              <w:marLeft w:val="0"/>
              <w:marRight w:val="0"/>
              <w:marTop w:val="0"/>
              <w:marBottom w:val="0"/>
              <w:divBdr>
                <w:top w:val="single" w:sz="2" w:space="0" w:color="FF0000"/>
                <w:left w:val="single" w:sz="2" w:space="0" w:color="FF0000"/>
                <w:bottom w:val="single" w:sz="2" w:space="0" w:color="FF0000"/>
                <w:right w:val="single" w:sz="2" w:space="0" w:color="FF0000"/>
              </w:divBdr>
              <w:divsChild>
                <w:div w:id="1452279798">
                  <w:marLeft w:val="0"/>
                  <w:marRight w:val="0"/>
                  <w:marTop w:val="0"/>
                  <w:marBottom w:val="0"/>
                  <w:divBdr>
                    <w:top w:val="single" w:sz="2" w:space="0" w:color="FF0000"/>
                    <w:left w:val="single" w:sz="2" w:space="0" w:color="FF0000"/>
                    <w:bottom w:val="single" w:sz="2" w:space="0" w:color="FF0000"/>
                    <w:right w:val="single" w:sz="2" w:space="0" w:color="FF0000"/>
                  </w:divBdr>
                  <w:divsChild>
                    <w:div w:id="168096442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FF0000"/>
                        <w:left w:val="single" w:sz="2" w:space="0" w:color="FF0000"/>
                        <w:bottom w:val="single" w:sz="2" w:space="0" w:color="FF0000"/>
                        <w:right w:val="single" w:sz="2" w:space="0" w:color="FF0000"/>
                      </w:divBdr>
                      <w:divsChild>
                        <w:div w:id="1753309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9" w:color="B0BAD0"/>
                            <w:left w:val="dotted" w:sz="6" w:space="15" w:color="B0BAD0"/>
                            <w:bottom w:val="dotted" w:sz="6" w:space="9" w:color="B0BAD0"/>
                            <w:right w:val="dotted" w:sz="6" w:space="8" w:color="B0BAD0"/>
                          </w:divBdr>
                          <w:divsChild>
                            <w:div w:id="2021808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divBdr>
                              <w:divsChild>
                                <w:div w:id="570236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FF0000"/>
                                    <w:left w:val="single" w:sz="2" w:space="0" w:color="FF0000"/>
                                    <w:bottom w:val="single" w:sz="2" w:space="0" w:color="FF0000"/>
                                    <w:right w:val="single" w:sz="2" w:space="0" w:color="FF0000"/>
                                  </w:divBdr>
                                </w:div>
                                <w:div w:id="1884098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FF0000"/>
                                    <w:left w:val="single" w:sz="2" w:space="0" w:color="FF0000"/>
                                    <w:bottom w:val="single" w:sz="2" w:space="0" w:color="FF0000"/>
                                    <w:right w:val="single" w:sz="2" w:space="0" w:color="FF0000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235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ISMA\nowe%20logo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6E430E-9988-4131-9834-864EC3995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nowe logo</Template>
  <TotalTime>3</TotalTime>
  <Pages>5</Pages>
  <Words>1218</Words>
  <Characters>9187</Characters>
  <Application>Microsoft Office Word</Application>
  <DocSecurity>0</DocSecurity>
  <Lines>76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Długa nazwa firmy bądź zwrot grzecznościowy</vt:lpstr>
    </vt:vector>
  </TitlesOfParts>
  <Company>ai zone</Company>
  <LinksUpToDate>false</LinksUpToDate>
  <CharactersWithSpaces>10385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Długa nazwa firmy bądź zwrot grzecznościowy</dc:title>
  <dc:subject/>
  <dc:creator>wbucko</dc:creator>
  <cp:keywords/>
  <dc:description/>
  <cp:lastModifiedBy>Czarnecki Mariusz</cp:lastModifiedBy>
  <cp:revision>4</cp:revision>
  <cp:lastPrinted>2020-06-02T09:49:00Z</cp:lastPrinted>
  <dcterms:created xsi:type="dcterms:W3CDTF">2020-06-02T12:08:00Z</dcterms:created>
  <dcterms:modified xsi:type="dcterms:W3CDTF">2020-06-02T12:34:00Z</dcterms:modified>
</cp:coreProperties>
</file>